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A9484E" w14:textId="77777777" w:rsidR="00C37800" w:rsidRDefault="00C37800" w:rsidP="00C37800">
      <w:pPr>
        <w:jc w:val="center"/>
        <w:rPr>
          <w:rFonts w:ascii="Calibri" w:eastAsia="Calibri" w:hAnsi="Calibri" w:cs="Calibri"/>
          <w:b/>
          <w:u w:val="single"/>
        </w:rPr>
      </w:pPr>
    </w:p>
    <w:p w14:paraId="4047D40B" w14:textId="77777777" w:rsidR="00C37800" w:rsidRDefault="00C37800" w:rsidP="00C37800">
      <w:pPr>
        <w:jc w:val="center"/>
        <w:rPr>
          <w:rFonts w:ascii="Calibri" w:eastAsia="Calibri" w:hAnsi="Calibri" w:cs="Calibri"/>
          <w:b/>
          <w:u w:val="single"/>
        </w:rPr>
      </w:pPr>
    </w:p>
    <w:p w14:paraId="199E7C95" w14:textId="77777777" w:rsidR="00FE0B3D" w:rsidRDefault="00FE0B3D" w:rsidP="00FE0B3D">
      <w:pPr>
        <w:pStyle w:val="NormalWeb"/>
        <w:spacing w:after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</w:p>
    <w:p w14:paraId="2387B187" w14:textId="62EADBFB" w:rsidR="008A0091" w:rsidRPr="008A0091" w:rsidRDefault="008A0091" w:rsidP="00FE0B3D">
      <w:pPr>
        <w:pStyle w:val="NormalWeb"/>
        <w:spacing w:after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 w:rsidRPr="008A00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16</w:t>
      </w:r>
      <w:r w:rsidRPr="008A0091">
        <w:rPr>
          <w:rFonts w:ascii="Calibri" w:hAnsi="Calibri" w:cs="Calibri"/>
          <w:color w:val="000000"/>
          <w:sz w:val="22"/>
          <w:szCs w:val="22"/>
          <w:bdr w:val="none" w:sz="0" w:space="0" w:color="auto" w:frame="1"/>
          <w:vertAlign w:val="superscript"/>
        </w:rPr>
        <w:t>th</w:t>
      </w:r>
      <w:r w:rsidRPr="008A00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June 2026</w:t>
      </w:r>
    </w:p>
    <w:p w14:paraId="7E37513D" w14:textId="77777777" w:rsidR="008A0091" w:rsidRDefault="008A0091" w:rsidP="00FE0B3D">
      <w:pPr>
        <w:pStyle w:val="NormalWeb"/>
        <w:spacing w:after="0"/>
        <w:rPr>
          <w:rFonts w:ascii="Calibri" w:hAnsi="Calibri" w:cs="Calibri"/>
          <w:color w:val="000000"/>
          <w:sz w:val="20"/>
          <w:szCs w:val="20"/>
          <w:bdr w:val="none" w:sz="0" w:space="0" w:color="auto" w:frame="1"/>
        </w:rPr>
      </w:pPr>
    </w:p>
    <w:p w14:paraId="1EDAB441" w14:textId="27B24CC1" w:rsidR="00FE0B3D" w:rsidRPr="008A0091" w:rsidRDefault="00FE0B3D" w:rsidP="00FE0B3D">
      <w:pPr>
        <w:pStyle w:val="NormalWeb"/>
        <w:spacing w:after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 w:rsidRPr="008A00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Dear Parents/Carers,</w:t>
      </w:r>
    </w:p>
    <w:p w14:paraId="4741F010" w14:textId="77777777" w:rsidR="00FE0B3D" w:rsidRPr="008A0091" w:rsidRDefault="00FE0B3D" w:rsidP="00FE0B3D">
      <w:pPr>
        <w:pStyle w:val="NormalWeb"/>
        <w:spacing w:after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 w:rsidRPr="008A00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It’s that time of year where the PE department start to get excited – the most important event in our sporting calendar is fast approaching!</w:t>
      </w:r>
    </w:p>
    <w:p w14:paraId="47A37678" w14:textId="761515FB" w:rsidR="00FE0B3D" w:rsidRPr="008A0091" w:rsidRDefault="00FE0B3D" w:rsidP="00FE0B3D">
      <w:pPr>
        <w:pStyle w:val="NormalWeb"/>
        <w:spacing w:after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 w:rsidRPr="008A00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WPMS Sports Day will take place on </w:t>
      </w:r>
      <w:r w:rsidRPr="008A0091">
        <w:rPr>
          <w:rFonts w:ascii="Calibri" w:hAnsi="Calibri" w:cs="Calibri"/>
          <w:sz w:val="22"/>
          <w:szCs w:val="22"/>
          <w:bdr w:val="none" w:sz="0" w:space="0" w:color="auto" w:frame="1"/>
        </w:rPr>
        <w:t xml:space="preserve">Wednesday </w:t>
      </w:r>
      <w:r w:rsidR="00E34041" w:rsidRPr="008A0091">
        <w:rPr>
          <w:rFonts w:ascii="Calibri" w:hAnsi="Calibri" w:cs="Calibri"/>
          <w:sz w:val="22"/>
          <w:szCs w:val="22"/>
          <w:bdr w:val="none" w:sz="0" w:space="0" w:color="auto" w:frame="1"/>
        </w:rPr>
        <w:t>1</w:t>
      </w:r>
      <w:r w:rsidR="00E34041" w:rsidRPr="008A0091">
        <w:rPr>
          <w:rFonts w:ascii="Calibri" w:hAnsi="Calibri" w:cs="Calibri"/>
          <w:sz w:val="22"/>
          <w:szCs w:val="22"/>
          <w:bdr w:val="none" w:sz="0" w:space="0" w:color="auto" w:frame="1"/>
          <w:vertAlign w:val="superscript"/>
        </w:rPr>
        <w:t>st</w:t>
      </w:r>
      <w:r w:rsidR="00E34041" w:rsidRPr="008A0091">
        <w:rPr>
          <w:rFonts w:ascii="Calibri" w:hAnsi="Calibri" w:cs="Calibri"/>
          <w:sz w:val="22"/>
          <w:szCs w:val="22"/>
          <w:bdr w:val="none" w:sz="0" w:space="0" w:color="auto" w:frame="1"/>
        </w:rPr>
        <w:t xml:space="preserve"> July</w:t>
      </w:r>
      <w:r w:rsidRPr="008A00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, starting at 1.45pm.</w:t>
      </w:r>
    </w:p>
    <w:p w14:paraId="6504BF92" w14:textId="4B45DE66" w:rsidR="00FE0B3D" w:rsidRPr="008A0091" w:rsidRDefault="00FE0B3D" w:rsidP="00FE0B3D">
      <w:pPr>
        <w:pStyle w:val="NormalWeb"/>
        <w:spacing w:after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 w:rsidRPr="008A00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There is no limit on spectators, and you are very welcome to attend and support the students. The bottom gate will open at 1.30pm, where staff will direct you to a designated viewing area. For safeguarding reasons, all spectators must remain in this area throughout the event.</w:t>
      </w:r>
      <w:r w:rsidR="001158D9" w:rsidRPr="008A00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 </w:t>
      </w:r>
    </w:p>
    <w:p w14:paraId="0236260D" w14:textId="77777777" w:rsidR="00FE0B3D" w:rsidRPr="008A0091" w:rsidRDefault="00FE0B3D" w:rsidP="00FE0B3D">
      <w:pPr>
        <w:pStyle w:val="NormalWeb"/>
        <w:spacing w:after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 w:rsidRPr="008A00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Track events will begin at 1.45pm and are expected to finish at approximately 3.10pm. Please note that you will only be able to spectate the following track events:</w:t>
      </w:r>
    </w:p>
    <w:tbl>
      <w:tblPr>
        <w:tblStyle w:val="TableGrid"/>
        <w:tblpPr w:leftFromText="180" w:rightFromText="180" w:vertAnchor="text" w:horzAnchor="margin" w:tblpY="-57"/>
        <w:tblW w:w="0" w:type="auto"/>
        <w:tblLook w:val="04A0" w:firstRow="1" w:lastRow="0" w:firstColumn="1" w:lastColumn="0" w:noHBand="0" w:noVBand="1"/>
      </w:tblPr>
      <w:tblGrid>
        <w:gridCol w:w="4508"/>
        <w:gridCol w:w="4508"/>
      </w:tblGrid>
      <w:tr w:rsidR="00FE0B3D" w:rsidRPr="008A0091" w14:paraId="5B296363" w14:textId="77777777" w:rsidTr="00FE0B3D">
        <w:tc>
          <w:tcPr>
            <w:tcW w:w="4508" w:type="dxa"/>
          </w:tcPr>
          <w:p w14:paraId="4EB5B987" w14:textId="77777777" w:rsidR="00FE0B3D" w:rsidRPr="008A0091" w:rsidRDefault="00FE0B3D" w:rsidP="00FE0B3D">
            <w:pPr>
              <w:pStyle w:val="NormalWeb"/>
              <w:spacing w:after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8A00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KS2 (Year 5/6)</w:t>
            </w:r>
          </w:p>
        </w:tc>
        <w:tc>
          <w:tcPr>
            <w:tcW w:w="4508" w:type="dxa"/>
          </w:tcPr>
          <w:p w14:paraId="2C9B416B" w14:textId="77777777" w:rsidR="00FE0B3D" w:rsidRPr="008A0091" w:rsidRDefault="00FE0B3D" w:rsidP="00FE0B3D">
            <w:pPr>
              <w:pStyle w:val="NormalWeb"/>
              <w:spacing w:after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</w:pPr>
            <w:r w:rsidRPr="008A0091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bdr w:val="none" w:sz="0" w:space="0" w:color="auto" w:frame="1"/>
              </w:rPr>
              <w:t>KS3 (Year 7/8)</w:t>
            </w:r>
          </w:p>
        </w:tc>
      </w:tr>
      <w:tr w:rsidR="00FE0B3D" w:rsidRPr="008A0091" w14:paraId="76167D82" w14:textId="77777777" w:rsidTr="00FE0B3D">
        <w:tc>
          <w:tcPr>
            <w:tcW w:w="4508" w:type="dxa"/>
          </w:tcPr>
          <w:p w14:paraId="5DD6ABAC" w14:textId="77777777" w:rsidR="00FE0B3D" w:rsidRPr="008A0091" w:rsidRDefault="00FE0B3D" w:rsidP="00FE0B3D">
            <w:pPr>
              <w:pStyle w:val="NormalWeb"/>
              <w:spacing w:after="0"/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8A0091"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>80m</w:t>
            </w:r>
          </w:p>
        </w:tc>
        <w:tc>
          <w:tcPr>
            <w:tcW w:w="4508" w:type="dxa"/>
          </w:tcPr>
          <w:p w14:paraId="0F84D61B" w14:textId="77777777" w:rsidR="00FE0B3D" w:rsidRPr="008A0091" w:rsidRDefault="00FE0B3D" w:rsidP="00FE0B3D">
            <w:pPr>
              <w:pStyle w:val="NormalWeb"/>
              <w:spacing w:after="0"/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8A0091"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80m </w:t>
            </w:r>
          </w:p>
        </w:tc>
      </w:tr>
      <w:tr w:rsidR="00FE0B3D" w:rsidRPr="008A0091" w14:paraId="6F918681" w14:textId="77777777" w:rsidTr="00FE0B3D">
        <w:tc>
          <w:tcPr>
            <w:tcW w:w="4508" w:type="dxa"/>
          </w:tcPr>
          <w:p w14:paraId="57D9CACD" w14:textId="77777777" w:rsidR="00FE0B3D" w:rsidRPr="008A0091" w:rsidRDefault="00FE0B3D" w:rsidP="00FE0B3D">
            <w:pPr>
              <w:pStyle w:val="NormalWeb"/>
              <w:spacing w:after="0"/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8A0091"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4 x 50m Relay </w:t>
            </w:r>
          </w:p>
        </w:tc>
        <w:tc>
          <w:tcPr>
            <w:tcW w:w="4508" w:type="dxa"/>
          </w:tcPr>
          <w:p w14:paraId="59460DF0" w14:textId="77777777" w:rsidR="00FE0B3D" w:rsidRPr="008A0091" w:rsidRDefault="00FE0B3D" w:rsidP="00FE0B3D">
            <w:pPr>
              <w:pStyle w:val="NormalWeb"/>
              <w:spacing w:after="0"/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8A0091"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4 x 100m Relay </w:t>
            </w:r>
          </w:p>
        </w:tc>
      </w:tr>
      <w:tr w:rsidR="00FE0B3D" w:rsidRPr="008A0091" w14:paraId="349F8C14" w14:textId="77777777" w:rsidTr="00FE0B3D">
        <w:tc>
          <w:tcPr>
            <w:tcW w:w="4508" w:type="dxa"/>
          </w:tcPr>
          <w:p w14:paraId="3CE1E64B" w14:textId="77777777" w:rsidR="00FE0B3D" w:rsidRPr="008A0091" w:rsidRDefault="00FE0B3D" w:rsidP="00FE0B3D">
            <w:pPr>
              <w:pStyle w:val="NormalWeb"/>
              <w:spacing w:after="0"/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8A0091"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200m </w:t>
            </w:r>
          </w:p>
        </w:tc>
        <w:tc>
          <w:tcPr>
            <w:tcW w:w="4508" w:type="dxa"/>
          </w:tcPr>
          <w:p w14:paraId="414CA695" w14:textId="77777777" w:rsidR="00FE0B3D" w:rsidRPr="008A0091" w:rsidRDefault="00FE0B3D" w:rsidP="00FE0B3D">
            <w:pPr>
              <w:pStyle w:val="NormalWeb"/>
              <w:spacing w:after="0"/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8A0091"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200m </w:t>
            </w:r>
          </w:p>
        </w:tc>
      </w:tr>
      <w:tr w:rsidR="00FE0B3D" w:rsidRPr="008A0091" w14:paraId="08A3C30B" w14:textId="77777777" w:rsidTr="00FE0B3D">
        <w:tc>
          <w:tcPr>
            <w:tcW w:w="4508" w:type="dxa"/>
          </w:tcPr>
          <w:p w14:paraId="67CDAEF5" w14:textId="77777777" w:rsidR="00FE0B3D" w:rsidRPr="008A0091" w:rsidRDefault="00FE0B3D" w:rsidP="00FE0B3D">
            <w:pPr>
              <w:pStyle w:val="NormalWeb"/>
              <w:spacing w:after="0"/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8A0091"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400m </w:t>
            </w:r>
          </w:p>
        </w:tc>
        <w:tc>
          <w:tcPr>
            <w:tcW w:w="4508" w:type="dxa"/>
          </w:tcPr>
          <w:p w14:paraId="58BDE915" w14:textId="77777777" w:rsidR="00FE0B3D" w:rsidRPr="008A0091" w:rsidRDefault="00FE0B3D" w:rsidP="00FE0B3D">
            <w:pPr>
              <w:pStyle w:val="NormalWeb"/>
              <w:spacing w:after="0"/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8A0091"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600m </w:t>
            </w:r>
          </w:p>
        </w:tc>
      </w:tr>
      <w:tr w:rsidR="00FE0B3D" w:rsidRPr="008A0091" w14:paraId="4A6504AC" w14:textId="77777777" w:rsidTr="00FE0B3D">
        <w:tc>
          <w:tcPr>
            <w:tcW w:w="4508" w:type="dxa"/>
          </w:tcPr>
          <w:p w14:paraId="0D7E2C81" w14:textId="77777777" w:rsidR="00FE0B3D" w:rsidRPr="008A0091" w:rsidRDefault="00FE0B3D" w:rsidP="00FE0B3D">
            <w:pPr>
              <w:pStyle w:val="NormalWeb"/>
              <w:spacing w:after="0"/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8A0091"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800m </w:t>
            </w:r>
          </w:p>
        </w:tc>
        <w:tc>
          <w:tcPr>
            <w:tcW w:w="4508" w:type="dxa"/>
          </w:tcPr>
          <w:p w14:paraId="3C7E0A7C" w14:textId="77777777" w:rsidR="00FE0B3D" w:rsidRPr="008A0091" w:rsidRDefault="00FE0B3D" w:rsidP="00FE0B3D">
            <w:pPr>
              <w:pStyle w:val="NormalWeb"/>
              <w:spacing w:after="0"/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</w:pPr>
            <w:r w:rsidRPr="008A0091">
              <w:rPr>
                <w:rFonts w:ascii="Calibri" w:hAnsi="Calibri" w:cs="Calibri"/>
                <w:color w:val="000000"/>
                <w:sz w:val="22"/>
                <w:szCs w:val="22"/>
                <w:bdr w:val="none" w:sz="0" w:space="0" w:color="auto" w:frame="1"/>
              </w:rPr>
              <w:t xml:space="preserve">1200m </w:t>
            </w:r>
          </w:p>
        </w:tc>
      </w:tr>
    </w:tbl>
    <w:p w14:paraId="7DB1F8F2" w14:textId="77777777" w:rsidR="001158D9" w:rsidRPr="008A0091" w:rsidRDefault="001158D9" w:rsidP="00FE0B3D">
      <w:pPr>
        <w:pStyle w:val="NormalWeb"/>
        <w:spacing w:after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</w:p>
    <w:p w14:paraId="3A34212F" w14:textId="2E689893" w:rsidR="00FE0B3D" w:rsidRPr="008A0091" w:rsidRDefault="00FE0B3D" w:rsidP="00FE0B3D">
      <w:pPr>
        <w:pStyle w:val="NormalWeb"/>
        <w:spacing w:after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 w:rsidRPr="008A00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All field events will take place during the morning, and there is no facility for spectators at these events.</w:t>
      </w:r>
    </w:p>
    <w:p w14:paraId="4E6A1041" w14:textId="122926DB" w:rsidR="00FE0B3D" w:rsidRPr="008A0091" w:rsidRDefault="00FE0B3D" w:rsidP="00FE0B3D">
      <w:pPr>
        <w:pStyle w:val="NormalWeb"/>
        <w:spacing w:after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 w:rsidRPr="008A00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Students will confirm their chosen event in school, and this will be finalised by </w:t>
      </w:r>
      <w:r w:rsidR="00E34041" w:rsidRPr="008A0091">
        <w:rPr>
          <w:rFonts w:ascii="Calibri" w:hAnsi="Calibri" w:cs="Calibri"/>
          <w:sz w:val="22"/>
          <w:szCs w:val="22"/>
          <w:bdr w:val="none" w:sz="0" w:space="0" w:color="auto" w:frame="1"/>
        </w:rPr>
        <w:t>Friday</w:t>
      </w:r>
      <w:r w:rsidRPr="008A0091">
        <w:rPr>
          <w:rFonts w:ascii="Calibri" w:hAnsi="Calibri" w:cs="Calibri"/>
          <w:sz w:val="22"/>
          <w:szCs w:val="22"/>
          <w:bdr w:val="none" w:sz="0" w:space="0" w:color="auto" w:frame="1"/>
        </w:rPr>
        <w:t xml:space="preserve"> 26th June</w:t>
      </w:r>
      <w:r w:rsidRPr="008A00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. </w:t>
      </w:r>
      <w:r w:rsidRPr="008A0091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Once events have been confirmed, no changes will be made.</w:t>
      </w:r>
      <w:r w:rsidRPr="008A00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Changes will only be considered in exceptional circumstances, such as absence on the day.</w:t>
      </w:r>
    </w:p>
    <w:p w14:paraId="55FE67AD" w14:textId="77777777" w:rsidR="00FE0B3D" w:rsidRPr="008A0091" w:rsidRDefault="00FE0B3D" w:rsidP="00FE0B3D">
      <w:pPr>
        <w:pStyle w:val="NormalWeb"/>
        <w:spacing w:after="0"/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</w:pPr>
      <w:r w:rsidRPr="008A00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We strongly encourage you to </w:t>
      </w:r>
      <w:r w:rsidRPr="008A0091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check with your child which event they are competing in ahead of Sports Day, as this will ensure you do not miss their participation.</w:t>
      </w:r>
    </w:p>
    <w:p w14:paraId="1BDC3E6D" w14:textId="16F0C956" w:rsidR="00FE0B3D" w:rsidRPr="008A0091" w:rsidRDefault="00FE0B3D" w:rsidP="00FE0B3D">
      <w:pPr>
        <w:pStyle w:val="NormalWeb"/>
        <w:spacing w:after="0"/>
        <w:rPr>
          <w:rFonts w:ascii="Calibri" w:hAnsi="Calibri" w:cs="Calibri"/>
          <w:sz w:val="22"/>
          <w:szCs w:val="22"/>
          <w:bdr w:val="none" w:sz="0" w:space="0" w:color="auto" w:frame="1"/>
        </w:rPr>
      </w:pPr>
      <w:r w:rsidRPr="008A00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On the day, you are welcome to bring a chair or rug for seating. Please also bring your own drinks, as these will not be provided on site.</w:t>
      </w:r>
      <w:r w:rsidR="00E34041" w:rsidRPr="008A00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 </w:t>
      </w:r>
      <w:r w:rsidR="001158D9" w:rsidRPr="008A0091">
        <w:rPr>
          <w:rFonts w:ascii="Calibri" w:hAnsi="Calibri" w:cs="Calibri"/>
          <w:sz w:val="22"/>
          <w:szCs w:val="22"/>
          <w:bdr w:val="none" w:sz="0" w:space="0" w:color="auto" w:frame="1"/>
        </w:rPr>
        <w:t>Parking will be offsite and we would ask that consideration is given to the local area and residents when parking</w:t>
      </w:r>
    </w:p>
    <w:p w14:paraId="1C575BE9" w14:textId="77777777" w:rsidR="008A0091" w:rsidRDefault="008A0091" w:rsidP="00FE0B3D">
      <w:pPr>
        <w:pStyle w:val="NormalWeb"/>
        <w:spacing w:after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</w:p>
    <w:p w14:paraId="349F4182" w14:textId="77777777" w:rsidR="008A0091" w:rsidRDefault="008A0091" w:rsidP="00FE0B3D">
      <w:pPr>
        <w:pStyle w:val="NormalWeb"/>
        <w:spacing w:after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</w:p>
    <w:p w14:paraId="6B53A89F" w14:textId="5E6DC805" w:rsidR="00FE0B3D" w:rsidRPr="008A0091" w:rsidRDefault="00FE0B3D" w:rsidP="00FE0B3D">
      <w:pPr>
        <w:pStyle w:val="NormalWeb"/>
        <w:spacing w:after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 w:rsidRPr="008A00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lastRenderedPageBreak/>
        <w:t xml:space="preserve">For safeguarding reasons, we kindly ask that </w:t>
      </w:r>
      <w:r w:rsidRPr="008A0091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no photographs or videos are taken during the event.</w:t>
      </w:r>
      <w:r w:rsidRPr="008A00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 xml:space="preserve"> We have a number of vulnerable students who must not appear on social media, and we appreciate your support in helping us protect their privacy.</w:t>
      </w:r>
    </w:p>
    <w:p w14:paraId="0378D17A" w14:textId="77777777" w:rsidR="00FE0B3D" w:rsidRPr="008A0091" w:rsidRDefault="00FE0B3D" w:rsidP="00FE0B3D">
      <w:pPr>
        <w:pStyle w:val="NormalWeb"/>
        <w:spacing w:after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 w:rsidRPr="008A00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We look forward to seeing you and hope for continued good weather as we celebrate what promises to be a fantastic afternoon of sport. Thank you for your continued support.</w:t>
      </w:r>
    </w:p>
    <w:p w14:paraId="4CB46665" w14:textId="77777777" w:rsidR="00FE0B3D" w:rsidRPr="008A0091" w:rsidRDefault="00FE0B3D" w:rsidP="00FE0B3D">
      <w:pPr>
        <w:pStyle w:val="NormalWeb"/>
        <w:spacing w:after="0"/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</w:pPr>
      <w:r w:rsidRPr="008A0091">
        <w:rPr>
          <w:rFonts w:ascii="Calibri" w:hAnsi="Calibri" w:cs="Calibri"/>
          <w:color w:val="000000"/>
          <w:sz w:val="22"/>
          <w:szCs w:val="22"/>
          <w:bdr w:val="none" w:sz="0" w:space="0" w:color="auto" w:frame="1"/>
        </w:rPr>
        <w:t>Yours sincerely,</w:t>
      </w:r>
    </w:p>
    <w:p w14:paraId="6BE893FC" w14:textId="5032ECD4" w:rsidR="00FE0B3D" w:rsidRPr="008A0091" w:rsidRDefault="00FE0B3D" w:rsidP="00FE0B3D">
      <w:pPr>
        <w:pStyle w:val="NormalWeb"/>
        <w:spacing w:after="0"/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</w:pPr>
      <w:r w:rsidRPr="008A0091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A Walford</w:t>
      </w:r>
    </w:p>
    <w:p w14:paraId="2FF2F7F8" w14:textId="54820CED" w:rsidR="00707DF2" w:rsidRPr="008A0091" w:rsidRDefault="00FE0B3D" w:rsidP="00FE0B3D">
      <w:pPr>
        <w:pStyle w:val="NormalWeb"/>
        <w:spacing w:before="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</w:pPr>
      <w:r w:rsidRPr="008A0091">
        <w:rPr>
          <w:rFonts w:ascii="Calibri" w:hAnsi="Calibri" w:cs="Calibri"/>
          <w:b/>
          <w:bCs/>
          <w:color w:val="000000"/>
          <w:sz w:val="22"/>
          <w:szCs w:val="22"/>
          <w:bdr w:val="none" w:sz="0" w:space="0" w:color="auto" w:frame="1"/>
        </w:rPr>
        <w:t>Head of Physical Education</w:t>
      </w:r>
    </w:p>
    <w:sectPr w:rsidR="00707DF2" w:rsidRPr="008A0091" w:rsidSect="006A52C2">
      <w:footerReference w:type="default" r:id="rId7"/>
      <w:headerReference w:type="first" r:id="rId8"/>
      <w:footerReference w:type="first" r:id="rId9"/>
      <w:pgSz w:w="11906" w:h="16838" w:code="9"/>
      <w:pgMar w:top="1440" w:right="1440" w:bottom="1440" w:left="144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2CF7F1" w14:textId="77777777" w:rsidR="00175AF9" w:rsidRDefault="00175AF9" w:rsidP="00C90BBA">
      <w:pPr>
        <w:spacing w:after="0" w:line="240" w:lineRule="auto"/>
      </w:pPr>
      <w:r>
        <w:separator/>
      </w:r>
    </w:p>
  </w:endnote>
  <w:endnote w:type="continuationSeparator" w:id="0">
    <w:p w14:paraId="780AFC99" w14:textId="77777777" w:rsidR="00175AF9" w:rsidRDefault="00175AF9" w:rsidP="00C90B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E2E52" w14:textId="77777777" w:rsidR="00B0646E" w:rsidRDefault="00B0646E">
    <w:pPr>
      <w:pStyle w:val="Foot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5AD56F7" wp14:editId="35EDEE9D">
          <wp:simplePos x="0" y="0"/>
          <wp:positionH relativeFrom="margin">
            <wp:align>center</wp:align>
          </wp:positionH>
          <wp:positionV relativeFrom="paragraph">
            <wp:posOffset>-847090</wp:posOffset>
          </wp:positionV>
          <wp:extent cx="8108753" cy="1877695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108753" cy="187769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E9311C" w14:textId="77777777" w:rsidR="00C90BBA" w:rsidRDefault="00C90BBA" w:rsidP="00842B58">
    <w:pPr>
      <w:pStyle w:val="Footer"/>
      <w:tabs>
        <w:tab w:val="clear" w:pos="902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FD7DBCB" wp14:editId="5717C97F">
          <wp:simplePos x="0" y="0"/>
          <wp:positionH relativeFrom="margin">
            <wp:align>center</wp:align>
          </wp:positionH>
          <wp:positionV relativeFrom="paragraph">
            <wp:posOffset>-1019810</wp:posOffset>
          </wp:positionV>
          <wp:extent cx="7891145" cy="1983059"/>
          <wp:effectExtent l="0" t="0" r="0" b="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891145" cy="198305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42B58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636F64" w14:textId="77777777" w:rsidR="00175AF9" w:rsidRDefault="00175AF9" w:rsidP="00C90BBA">
      <w:pPr>
        <w:spacing w:after="0" w:line="240" w:lineRule="auto"/>
      </w:pPr>
      <w:r>
        <w:separator/>
      </w:r>
    </w:p>
  </w:footnote>
  <w:footnote w:type="continuationSeparator" w:id="0">
    <w:p w14:paraId="47718BEB" w14:textId="77777777" w:rsidR="00175AF9" w:rsidRDefault="00175AF9" w:rsidP="00C90B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EB68D8" w14:textId="77777777" w:rsidR="00C90BBA" w:rsidRDefault="00C90BBA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03E7CF4F" wp14:editId="6F08CE1B">
          <wp:simplePos x="0" y="0"/>
          <wp:positionH relativeFrom="margin">
            <wp:posOffset>22860</wp:posOffset>
          </wp:positionH>
          <wp:positionV relativeFrom="paragraph">
            <wp:posOffset>-211437</wp:posOffset>
          </wp:positionV>
          <wp:extent cx="5641413" cy="1390650"/>
          <wp:effectExtent l="0" t="0" r="0" b="0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41413" cy="13906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403A7D8A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1C145819"/>
    <w:multiLevelType w:val="hybridMultilevel"/>
    <w:tmpl w:val="6AD6124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A2CB1"/>
    <w:multiLevelType w:val="hybridMultilevel"/>
    <w:tmpl w:val="FBD261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25474D"/>
    <w:multiLevelType w:val="hybridMultilevel"/>
    <w:tmpl w:val="5CF0D8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720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AF9"/>
    <w:rsid w:val="000C65D5"/>
    <w:rsid w:val="000D299B"/>
    <w:rsid w:val="001158D9"/>
    <w:rsid w:val="00175AF9"/>
    <w:rsid w:val="001A06E1"/>
    <w:rsid w:val="00596D97"/>
    <w:rsid w:val="00597EA2"/>
    <w:rsid w:val="006A52C2"/>
    <w:rsid w:val="00707DF2"/>
    <w:rsid w:val="0083507D"/>
    <w:rsid w:val="00842B58"/>
    <w:rsid w:val="008A0091"/>
    <w:rsid w:val="00986811"/>
    <w:rsid w:val="009B3C7B"/>
    <w:rsid w:val="00B0646E"/>
    <w:rsid w:val="00B12AF4"/>
    <w:rsid w:val="00B841AC"/>
    <w:rsid w:val="00B8773C"/>
    <w:rsid w:val="00C37800"/>
    <w:rsid w:val="00C90BBA"/>
    <w:rsid w:val="00DA3B57"/>
    <w:rsid w:val="00E34041"/>
    <w:rsid w:val="00E85188"/>
    <w:rsid w:val="00EA2A67"/>
    <w:rsid w:val="00EC5BC5"/>
    <w:rsid w:val="00FE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."/>
  <w:listSeparator w:val=","/>
  <w14:docId w14:val="18B1FCD5"/>
  <w15:chartTrackingRefBased/>
  <w15:docId w15:val="{AA740601-476A-4771-A931-C389E9BA7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DF2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90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0BBA"/>
  </w:style>
  <w:style w:type="paragraph" w:styleId="Footer">
    <w:name w:val="footer"/>
    <w:basedOn w:val="Normal"/>
    <w:link w:val="FooterChar"/>
    <w:uiPriority w:val="99"/>
    <w:unhideWhenUsed/>
    <w:rsid w:val="00C90BBA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0BBA"/>
  </w:style>
  <w:style w:type="paragraph" w:styleId="BalloonText">
    <w:name w:val="Balloon Text"/>
    <w:basedOn w:val="Normal"/>
    <w:link w:val="BalloonTextChar"/>
    <w:uiPriority w:val="99"/>
    <w:semiHidden/>
    <w:unhideWhenUsed/>
    <w:rsid w:val="00175AF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75AF9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C37800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707D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Bullet">
    <w:name w:val="List Bullet"/>
    <w:basedOn w:val="Normal"/>
    <w:uiPriority w:val="99"/>
    <w:unhideWhenUsed/>
    <w:rsid w:val="00707DF2"/>
    <w:pPr>
      <w:numPr>
        <w:numId w:val="4"/>
      </w:numPr>
      <w:contextualSpacing/>
    </w:pPr>
  </w:style>
  <w:style w:type="paragraph" w:styleId="NoSpacing">
    <w:name w:val="No Spacing"/>
    <w:uiPriority w:val="1"/>
    <w:qFormat/>
    <w:rsid w:val="00707DF2"/>
    <w:pPr>
      <w:spacing w:after="0" w:line="240" w:lineRule="auto"/>
    </w:pPr>
  </w:style>
  <w:style w:type="table" w:styleId="TableGrid">
    <w:name w:val="Table Grid"/>
    <w:basedOn w:val="TableNormal"/>
    <w:uiPriority w:val="39"/>
    <w:rsid w:val="00FE0B3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.richardson.WALTONPRIORY\AppData\Local\Microsoft\Windows\INetCache\Content.Outlook\CG3RTU64\WPMS%20Letterhead%20Word%20Template%203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WPMS Letterhead Word Template 3</Template>
  <TotalTime>12</TotalTime>
  <Pages>2</Pages>
  <Words>307</Words>
  <Characters>1753</Characters>
  <Application>Microsoft Office Word</Application>
  <DocSecurity>4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 Richardson</dc:creator>
  <cp:keywords/>
  <dc:description/>
  <cp:lastModifiedBy>K Venables</cp:lastModifiedBy>
  <cp:revision>2</cp:revision>
  <cp:lastPrinted>2023-03-07T11:01:00Z</cp:lastPrinted>
  <dcterms:created xsi:type="dcterms:W3CDTF">2026-06-16T08:37:00Z</dcterms:created>
  <dcterms:modified xsi:type="dcterms:W3CDTF">2026-06-16T08:37:00Z</dcterms:modified>
</cp:coreProperties>
</file>