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9B551" w14:textId="77777777" w:rsidR="00634A78" w:rsidRDefault="00634A78" w:rsidP="00C90BBA">
      <w:pPr>
        <w:tabs>
          <w:tab w:val="left" w:pos="3945"/>
        </w:tabs>
      </w:pPr>
    </w:p>
    <w:p w14:paraId="036DB44E" w14:textId="77777777" w:rsidR="00634A78" w:rsidRDefault="00634A78" w:rsidP="00C90BBA">
      <w:pPr>
        <w:tabs>
          <w:tab w:val="left" w:pos="3945"/>
        </w:tabs>
      </w:pPr>
    </w:p>
    <w:p w14:paraId="3745BD93" w14:textId="43DABCC5" w:rsidR="00310030" w:rsidRDefault="00310030" w:rsidP="00310030">
      <w:pPr>
        <w:tabs>
          <w:tab w:val="left" w:pos="3945"/>
        </w:tabs>
      </w:pPr>
    </w:p>
    <w:p w14:paraId="74D7D2D2" w14:textId="77777777" w:rsidR="002E387C" w:rsidRDefault="002E387C" w:rsidP="00E664CF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en-GB"/>
        </w:rPr>
      </w:pPr>
    </w:p>
    <w:p w14:paraId="5D1C18B2" w14:textId="1E928F16" w:rsidR="00E664CF" w:rsidRDefault="00E51B6E" w:rsidP="00E51B6E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15</w:t>
      </w:r>
      <w:r w:rsidRPr="00E51B6E">
        <w:rPr>
          <w:rFonts w:ascii="Calibri" w:eastAsia="Times New Roman" w:hAnsi="Calibri" w:cs="Calibri"/>
          <w:color w:val="000000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52753C">
        <w:rPr>
          <w:rFonts w:ascii="Calibri" w:eastAsia="Times New Roman" w:hAnsi="Calibri" w:cs="Calibri"/>
          <w:color w:val="000000"/>
          <w:lang w:eastAsia="en-GB"/>
        </w:rPr>
        <w:t>July 2026</w:t>
      </w:r>
    </w:p>
    <w:p w14:paraId="2C2C1E9B" w14:textId="77777777" w:rsidR="00231612" w:rsidRDefault="00231612" w:rsidP="00300A66"/>
    <w:p w14:paraId="72E9ECC1" w14:textId="77777777" w:rsidR="00231612" w:rsidRDefault="00231612" w:rsidP="00300A66"/>
    <w:p w14:paraId="06E0344E" w14:textId="192F3AD0" w:rsidR="00300A66" w:rsidRDefault="00300A66" w:rsidP="00300A66">
      <w:r w:rsidRPr="00AE24F2">
        <w:t xml:space="preserve">Dear Parents and </w:t>
      </w:r>
      <w:r>
        <w:t>Carers</w:t>
      </w:r>
    </w:p>
    <w:p w14:paraId="43F00ABD" w14:textId="68B4215C" w:rsidR="00A743E6" w:rsidRDefault="00A743E6" w:rsidP="00300A66">
      <w:r>
        <w:t xml:space="preserve">As we are coming to the close of this academic year, we wanted to share our plans </w:t>
      </w:r>
      <w:r w:rsidR="006F3748">
        <w:t>by</w:t>
      </w:r>
      <w:r>
        <w:t xml:space="preserve"> invit</w:t>
      </w:r>
      <w:r w:rsidR="006F3748">
        <w:t>ing</w:t>
      </w:r>
      <w:r>
        <w:t xml:space="preserve"> you to our Welcome Back to Walton events, which are due to take place week commencing 7</w:t>
      </w:r>
      <w:r w:rsidRPr="00A743E6">
        <w:rPr>
          <w:vertAlign w:val="superscript"/>
        </w:rPr>
        <w:t>th</w:t>
      </w:r>
      <w:r>
        <w:t xml:space="preserve"> September.  We would like as many of you as possible to attend so wanted to provide ample notice.</w:t>
      </w:r>
    </w:p>
    <w:p w14:paraId="4A0EDE1C" w14:textId="7EC3C3B2" w:rsidR="00FC7F7D" w:rsidRDefault="00FC7F7D" w:rsidP="00300A66">
      <w:r>
        <w:t xml:space="preserve">We have 3 events taking place </w:t>
      </w:r>
      <w:r w:rsidR="00A743E6">
        <w:t>week commencing 7</w:t>
      </w:r>
      <w:r w:rsidR="00A743E6" w:rsidRPr="00A743E6">
        <w:rPr>
          <w:vertAlign w:val="superscript"/>
        </w:rPr>
        <w:t>th</w:t>
      </w:r>
      <w:r w:rsidR="00A743E6">
        <w:t xml:space="preserve"> September</w:t>
      </w:r>
      <w:r>
        <w:t>.</w:t>
      </w:r>
      <w:r w:rsidR="00E51B6E">
        <w:t xml:space="preserve">  All events take place in the school hall between 3.30 to 4pm.</w:t>
      </w:r>
    </w:p>
    <w:p w14:paraId="31E04ADC" w14:textId="77EBD29F" w:rsidR="00FC7F7D" w:rsidRDefault="00FC7F7D" w:rsidP="00FC7F7D">
      <w:pPr>
        <w:pStyle w:val="ListParagraph"/>
        <w:numPr>
          <w:ilvl w:val="0"/>
          <w:numId w:val="3"/>
        </w:numPr>
      </w:pPr>
      <w:r>
        <w:t>The Year 6 Event is being held on Tuesday 8</w:t>
      </w:r>
      <w:r w:rsidRPr="00FC7F7D">
        <w:rPr>
          <w:vertAlign w:val="superscript"/>
        </w:rPr>
        <w:t>th</w:t>
      </w:r>
      <w:r>
        <w:t xml:space="preserve"> September </w:t>
      </w:r>
    </w:p>
    <w:p w14:paraId="1A92891C" w14:textId="30E1B37B" w:rsidR="00FC7F7D" w:rsidRDefault="00FC7F7D" w:rsidP="00FC7F7D">
      <w:pPr>
        <w:pStyle w:val="ListParagraph"/>
        <w:numPr>
          <w:ilvl w:val="0"/>
          <w:numId w:val="3"/>
        </w:numPr>
      </w:pPr>
      <w:r>
        <w:t xml:space="preserve">The Year 7 Event is being held on Wednesday 9th September </w:t>
      </w:r>
    </w:p>
    <w:p w14:paraId="36A05D0E" w14:textId="77777777" w:rsidR="00E51B6E" w:rsidRDefault="00FC7F7D" w:rsidP="000B4B82">
      <w:pPr>
        <w:pStyle w:val="ListParagraph"/>
        <w:numPr>
          <w:ilvl w:val="0"/>
          <w:numId w:val="3"/>
        </w:numPr>
      </w:pPr>
      <w:r>
        <w:t>The Year 8 Event is being held on Thursday 10</w:t>
      </w:r>
      <w:r w:rsidR="006F4AC3" w:rsidRPr="00E51B6E">
        <w:rPr>
          <w:vertAlign w:val="superscript"/>
        </w:rPr>
        <w:t>th</w:t>
      </w:r>
      <w:r w:rsidR="006F4AC3">
        <w:t xml:space="preserve"> September</w:t>
      </w:r>
      <w:r>
        <w:t xml:space="preserve"> </w:t>
      </w:r>
    </w:p>
    <w:p w14:paraId="50F73D78" w14:textId="77777777" w:rsidR="00E51B6E" w:rsidRDefault="00E51B6E" w:rsidP="00E51B6E">
      <w:pPr>
        <w:pStyle w:val="ListParagraph"/>
      </w:pPr>
    </w:p>
    <w:p w14:paraId="6650C2A8" w14:textId="15EB0CB1" w:rsidR="00300A66" w:rsidRPr="00AE24F2" w:rsidRDefault="006C7D53" w:rsidP="00E51B6E">
      <w:r w:rsidRPr="000C2414">
        <w:t>W</w:t>
      </w:r>
      <w:r w:rsidR="00300A66" w:rsidRPr="000C2414">
        <w:t>e strong</w:t>
      </w:r>
      <w:r w:rsidR="00300A66" w:rsidRPr="00AE24F2">
        <w:t>ly encourage you to attend. The</w:t>
      </w:r>
      <w:r w:rsidR="005D2872">
        <w:t xml:space="preserve"> event</w:t>
      </w:r>
      <w:r w:rsidR="00300A66" w:rsidRPr="00AE24F2">
        <w:t xml:space="preserve"> will provide an excellent opportunity to </w:t>
      </w:r>
      <w:r w:rsidR="00A743E6">
        <w:t xml:space="preserve">share </w:t>
      </w:r>
      <w:r w:rsidR="00300A66" w:rsidRPr="00AE24F2">
        <w:t>important aspects of the upcoming school year and ensure that you and your child are well-prepared for what lies ahead.</w:t>
      </w:r>
    </w:p>
    <w:p w14:paraId="4348927B" w14:textId="4F76DEBB" w:rsidR="00300A66" w:rsidRPr="00AE24F2" w:rsidRDefault="00300A66" w:rsidP="00300A66">
      <w:r w:rsidRPr="00AE24F2">
        <w:t>During the even</w:t>
      </w:r>
      <w:r w:rsidR="005D2872">
        <w:t>t</w:t>
      </w:r>
      <w:r w:rsidRPr="00AE24F2">
        <w:t>, we will cover the following topics:</w:t>
      </w:r>
    </w:p>
    <w:p w14:paraId="6CEA9344" w14:textId="464B3880" w:rsidR="00300A66" w:rsidRPr="00AE24F2" w:rsidRDefault="00300A66" w:rsidP="00300A66">
      <w:pPr>
        <w:numPr>
          <w:ilvl w:val="0"/>
          <w:numId w:val="1"/>
        </w:numPr>
      </w:pPr>
      <w:r w:rsidRPr="00AE24F2">
        <w:rPr>
          <w:b/>
          <w:bCs/>
        </w:rPr>
        <w:t>Expectations</w:t>
      </w:r>
      <w:r w:rsidRPr="00AE24F2">
        <w:t>: Clarification of our academic and behavioural expectations</w:t>
      </w:r>
    </w:p>
    <w:p w14:paraId="7E20979A" w14:textId="77777777" w:rsidR="00300A66" w:rsidRPr="00AE24F2" w:rsidRDefault="00300A66" w:rsidP="00300A66">
      <w:pPr>
        <w:numPr>
          <w:ilvl w:val="0"/>
          <w:numId w:val="1"/>
        </w:numPr>
      </w:pPr>
      <w:r w:rsidRPr="00AE24F2">
        <w:rPr>
          <w:b/>
          <w:bCs/>
        </w:rPr>
        <w:t>Key Staff</w:t>
      </w:r>
      <w:r w:rsidRPr="00AE24F2">
        <w:t>: Introduction to the key members of staff who will be working with your child.</w:t>
      </w:r>
    </w:p>
    <w:p w14:paraId="4364F18C" w14:textId="77777777" w:rsidR="00300A66" w:rsidRPr="00AE24F2" w:rsidRDefault="00300A66" w:rsidP="00300A66">
      <w:pPr>
        <w:numPr>
          <w:ilvl w:val="0"/>
          <w:numId w:val="1"/>
        </w:numPr>
      </w:pPr>
      <w:r w:rsidRPr="00AE24F2">
        <w:rPr>
          <w:b/>
          <w:bCs/>
        </w:rPr>
        <w:t>Communication</w:t>
      </w:r>
      <w:r w:rsidRPr="00AE24F2">
        <w:t>: Information on the best ways to stay informed and in touch with the school.</w:t>
      </w:r>
    </w:p>
    <w:p w14:paraId="1293526B" w14:textId="77777777" w:rsidR="00300A66" w:rsidRPr="00AE24F2" w:rsidRDefault="00300A66" w:rsidP="00300A66">
      <w:pPr>
        <w:numPr>
          <w:ilvl w:val="0"/>
          <w:numId w:val="1"/>
        </w:numPr>
      </w:pPr>
      <w:r w:rsidRPr="00AE24F2">
        <w:rPr>
          <w:b/>
          <w:bCs/>
        </w:rPr>
        <w:t>Homework Expectations</w:t>
      </w:r>
      <w:r w:rsidRPr="00AE24F2">
        <w:t>: Guidelines on homework assignments and how you can support your child at home.</w:t>
      </w:r>
    </w:p>
    <w:p w14:paraId="38CD7C15" w14:textId="77777777" w:rsidR="00300A66" w:rsidRPr="00AE24F2" w:rsidRDefault="00300A66" w:rsidP="00300A66">
      <w:pPr>
        <w:numPr>
          <w:ilvl w:val="0"/>
          <w:numId w:val="1"/>
        </w:numPr>
      </w:pPr>
      <w:r w:rsidRPr="00AE24F2">
        <w:rPr>
          <w:b/>
          <w:bCs/>
        </w:rPr>
        <w:t>Residential Trips and Costs</w:t>
      </w:r>
      <w:r w:rsidRPr="00AE24F2">
        <w:t>: Details of the planned residential trips, including destinations, dates, and associated costs.</w:t>
      </w:r>
    </w:p>
    <w:p w14:paraId="3E1E07B9" w14:textId="77777777" w:rsidR="00300A66" w:rsidRPr="00AE24F2" w:rsidRDefault="00300A66" w:rsidP="00300A66">
      <w:pPr>
        <w:numPr>
          <w:ilvl w:val="0"/>
          <w:numId w:val="1"/>
        </w:numPr>
      </w:pPr>
      <w:r w:rsidRPr="00AE24F2">
        <w:rPr>
          <w:b/>
          <w:bCs/>
        </w:rPr>
        <w:t>Pastoral Care</w:t>
      </w:r>
      <w:r w:rsidRPr="00AE24F2">
        <w:t>: An outline of the support available to ensure the well-being and personal development of your child.</w:t>
      </w:r>
    </w:p>
    <w:p w14:paraId="5C23F073" w14:textId="77777777" w:rsidR="000C2414" w:rsidRDefault="000C2414" w:rsidP="00300A66"/>
    <w:p w14:paraId="14D0F97B" w14:textId="7552AD4D" w:rsidR="00877F82" w:rsidRDefault="00877F82" w:rsidP="00300A66"/>
    <w:p w14:paraId="7FCF5C5A" w14:textId="77777777" w:rsidR="00A743E6" w:rsidRDefault="00A743E6" w:rsidP="00300A66"/>
    <w:p w14:paraId="2C047917" w14:textId="77777777" w:rsidR="00E51B6E" w:rsidRDefault="00E51B6E" w:rsidP="00300A66"/>
    <w:p w14:paraId="211B12BC" w14:textId="149A5802" w:rsidR="00300A66" w:rsidRPr="00AE24F2" w:rsidRDefault="00300A66" w:rsidP="00300A66">
      <w:r w:rsidRPr="00AE24F2">
        <w:lastRenderedPageBreak/>
        <w:t>We believe that a strong partnership between home and school is vital for the success of our pupils, and this eve</w:t>
      </w:r>
      <w:r w:rsidR="00E51B6E">
        <w:t>nt</w:t>
      </w:r>
      <w:r w:rsidRPr="00AE24F2">
        <w:t xml:space="preserve"> is an excellent opportunity to strengthen that relationship.</w:t>
      </w:r>
    </w:p>
    <w:p w14:paraId="058EAD63" w14:textId="486BB91C" w:rsidR="005C69CF" w:rsidRPr="00D2341B" w:rsidRDefault="00300A66" w:rsidP="005C69CF">
      <w:r w:rsidRPr="00D2341B">
        <w:t xml:space="preserve">Please confirm your attendance by </w:t>
      </w:r>
      <w:r w:rsidR="008767CD" w:rsidRPr="00D2341B">
        <w:t xml:space="preserve">booking </w:t>
      </w:r>
      <w:r w:rsidR="000C2414" w:rsidRPr="00D2341B">
        <w:t>your place on Arbor.  It is</w:t>
      </w:r>
      <w:r w:rsidR="005C69CF" w:rsidRPr="00D2341B">
        <w:t xml:space="preserve"> a maximum of two adult </w:t>
      </w:r>
      <w:r w:rsidR="000C2414" w:rsidRPr="00D2341B">
        <w:t xml:space="preserve">attendees </w:t>
      </w:r>
      <w:r w:rsidR="005C69CF" w:rsidRPr="00D2341B">
        <w:t xml:space="preserve">per </w:t>
      </w:r>
      <w:r w:rsidR="00231612" w:rsidRPr="00D2341B">
        <w:t>pupil</w:t>
      </w:r>
      <w:r w:rsidR="00654378" w:rsidRPr="00D2341B">
        <w:t>.</w:t>
      </w:r>
      <w:r w:rsidR="00231612" w:rsidRPr="00D2341B">
        <w:t xml:space="preserve"> </w:t>
      </w:r>
      <w:r w:rsidR="00654378" w:rsidRPr="00D2341B">
        <w:t xml:space="preserve"> </w:t>
      </w:r>
      <w:r w:rsidR="00654378" w:rsidRPr="00D2341B">
        <w:rPr>
          <w:b/>
          <w:bCs/>
        </w:rPr>
        <w:t>B</w:t>
      </w:r>
      <w:r w:rsidR="005C69CF" w:rsidRPr="00D2341B">
        <w:rPr>
          <w:b/>
          <w:bCs/>
        </w:rPr>
        <w:t xml:space="preserve">ooking will open at </w:t>
      </w:r>
      <w:r w:rsidR="00E51B6E" w:rsidRPr="00E51B6E">
        <w:rPr>
          <w:b/>
          <w:bCs/>
          <w:color w:val="000000" w:themeColor="text1"/>
        </w:rPr>
        <w:t>9</w:t>
      </w:r>
      <w:r w:rsidR="00FC7F7D" w:rsidRPr="00E51B6E">
        <w:rPr>
          <w:b/>
          <w:bCs/>
          <w:color w:val="000000" w:themeColor="text1"/>
        </w:rPr>
        <w:t xml:space="preserve">am on </w:t>
      </w:r>
      <w:r w:rsidR="00681966">
        <w:rPr>
          <w:b/>
          <w:bCs/>
          <w:color w:val="000000" w:themeColor="text1"/>
        </w:rPr>
        <w:t>Thursday 16</w:t>
      </w:r>
      <w:r w:rsidR="00681966" w:rsidRPr="00681966">
        <w:rPr>
          <w:b/>
          <w:bCs/>
          <w:color w:val="000000" w:themeColor="text1"/>
          <w:vertAlign w:val="superscript"/>
        </w:rPr>
        <w:t>th</w:t>
      </w:r>
      <w:r w:rsidR="00681966">
        <w:rPr>
          <w:b/>
          <w:bCs/>
          <w:color w:val="000000" w:themeColor="text1"/>
        </w:rPr>
        <w:t xml:space="preserve"> </w:t>
      </w:r>
      <w:r w:rsidR="002C7B83">
        <w:rPr>
          <w:b/>
          <w:bCs/>
          <w:color w:val="000000" w:themeColor="text1"/>
        </w:rPr>
        <w:t xml:space="preserve">July </w:t>
      </w:r>
    </w:p>
    <w:p w14:paraId="007CEA12" w14:textId="77777777" w:rsidR="003624A8" w:rsidRDefault="003624A8" w:rsidP="003624A8">
      <w:pPr>
        <w:pStyle w:val="ListParagraph"/>
        <w:rPr>
          <w:b/>
          <w:bCs/>
        </w:rPr>
      </w:pPr>
    </w:p>
    <w:p w14:paraId="69A568E5" w14:textId="1A1A5D60" w:rsidR="008767CD" w:rsidRDefault="00877F82" w:rsidP="00877F8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Year 6 – Tuesday 8</w:t>
      </w:r>
      <w:r w:rsidRPr="00877F82">
        <w:rPr>
          <w:b/>
          <w:bCs/>
          <w:vertAlign w:val="superscript"/>
        </w:rPr>
        <w:t>th</w:t>
      </w:r>
      <w:r>
        <w:rPr>
          <w:b/>
          <w:bCs/>
        </w:rPr>
        <w:t xml:space="preserve"> September – 3.30 to 4pm</w:t>
      </w:r>
    </w:p>
    <w:p w14:paraId="45B92306" w14:textId="182F9C1A" w:rsidR="00877F82" w:rsidRDefault="00877F82" w:rsidP="00877F8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Year 7 – Wednesday 9</w:t>
      </w:r>
      <w:r w:rsidRPr="00877F82">
        <w:rPr>
          <w:b/>
          <w:bCs/>
          <w:vertAlign w:val="superscript"/>
        </w:rPr>
        <w:t>th</w:t>
      </w:r>
      <w:r>
        <w:rPr>
          <w:b/>
          <w:bCs/>
        </w:rPr>
        <w:t xml:space="preserve"> September – 3.30 to 4pm</w:t>
      </w:r>
    </w:p>
    <w:p w14:paraId="75844345" w14:textId="67ED8AD9" w:rsidR="00877F82" w:rsidRPr="00877F82" w:rsidRDefault="00877F82" w:rsidP="00877F82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Year 8 – Thursday 10</w:t>
      </w:r>
      <w:r w:rsidRPr="00877F82">
        <w:rPr>
          <w:b/>
          <w:bCs/>
          <w:vertAlign w:val="superscript"/>
        </w:rPr>
        <w:t>th</w:t>
      </w:r>
      <w:r>
        <w:rPr>
          <w:b/>
          <w:bCs/>
        </w:rPr>
        <w:t xml:space="preserve"> September – 3.30 to 4pm</w:t>
      </w:r>
    </w:p>
    <w:p w14:paraId="124C7467" w14:textId="77777777" w:rsidR="003624A8" w:rsidRDefault="003624A8" w:rsidP="008767CD">
      <w:pPr>
        <w:rPr>
          <w:b/>
          <w:bCs/>
          <w:u w:val="single"/>
        </w:rPr>
      </w:pPr>
    </w:p>
    <w:p w14:paraId="31092121" w14:textId="6AFD4BA9" w:rsidR="000C2414" w:rsidRPr="00D2341B" w:rsidRDefault="000C2414" w:rsidP="008767CD">
      <w:pPr>
        <w:rPr>
          <w:b/>
          <w:bCs/>
          <w:u w:val="single"/>
        </w:rPr>
      </w:pPr>
      <w:r w:rsidRPr="00D2341B">
        <w:rPr>
          <w:b/>
          <w:bCs/>
          <w:u w:val="single"/>
        </w:rPr>
        <w:t>Next Steps</w:t>
      </w:r>
    </w:p>
    <w:p w14:paraId="718B760F" w14:textId="77777777" w:rsidR="000C2414" w:rsidRPr="00D2341B" w:rsidRDefault="00231612" w:rsidP="008767CD">
      <w:r w:rsidRPr="00D2341B">
        <w:t xml:space="preserve">To sign up please go </w:t>
      </w:r>
      <w:r w:rsidRPr="00E51B6E">
        <w:rPr>
          <w:b/>
          <w:bCs/>
        </w:rPr>
        <w:t>to the Trips section on Arbor</w:t>
      </w:r>
      <w:r w:rsidRPr="00D2341B">
        <w:t xml:space="preserve">.  </w:t>
      </w:r>
    </w:p>
    <w:p w14:paraId="1295F800" w14:textId="2265A196" w:rsidR="000C2414" w:rsidRPr="00D2341B" w:rsidRDefault="00231612" w:rsidP="000C2414">
      <w:pPr>
        <w:pStyle w:val="ListParagraph"/>
        <w:numPr>
          <w:ilvl w:val="0"/>
          <w:numId w:val="2"/>
        </w:numPr>
      </w:pPr>
      <w:r w:rsidRPr="00D2341B">
        <w:t xml:space="preserve">Select the trip entitled </w:t>
      </w:r>
      <w:r w:rsidR="00E51B6E">
        <w:t xml:space="preserve">the relevant </w:t>
      </w:r>
      <w:r w:rsidRPr="00D2341B">
        <w:t>Year</w:t>
      </w:r>
      <w:r w:rsidR="00E51B6E">
        <w:t xml:space="preserve"> either Year 6, Year 7 or Year 8 </w:t>
      </w:r>
      <w:r w:rsidRPr="00D2341B">
        <w:t>Welcome back to Walton</w:t>
      </w:r>
      <w:r w:rsidR="000C2414" w:rsidRPr="00D2341B">
        <w:t xml:space="preserve">.  </w:t>
      </w:r>
    </w:p>
    <w:p w14:paraId="73296C4C" w14:textId="77777777" w:rsidR="000C2414" w:rsidRPr="00D2341B" w:rsidRDefault="000C2414" w:rsidP="000C2414">
      <w:pPr>
        <w:pStyle w:val="ListParagraph"/>
        <w:numPr>
          <w:ilvl w:val="0"/>
          <w:numId w:val="2"/>
        </w:numPr>
      </w:pPr>
      <w:r w:rsidRPr="00D2341B">
        <w:t>Select sign up your child for this trip at the top of the page</w:t>
      </w:r>
    </w:p>
    <w:p w14:paraId="6A5C8BC7" w14:textId="42655CEA" w:rsidR="00231612" w:rsidRPr="00D2341B" w:rsidRDefault="000C2414" w:rsidP="000C2414">
      <w:pPr>
        <w:pStyle w:val="ListParagraph"/>
        <w:numPr>
          <w:ilvl w:val="0"/>
          <w:numId w:val="2"/>
        </w:numPr>
      </w:pPr>
      <w:r w:rsidRPr="00D2341B">
        <w:t xml:space="preserve">Tick the consent box on the next page and add consent </w:t>
      </w:r>
    </w:p>
    <w:p w14:paraId="3EB1447B" w14:textId="77777777" w:rsidR="00060DDF" w:rsidRDefault="00060DDF" w:rsidP="00300A66"/>
    <w:p w14:paraId="74B98ACD" w14:textId="1CAD4809" w:rsidR="00300A66" w:rsidRPr="00AE24F2" w:rsidRDefault="00300A66" w:rsidP="00300A66">
      <w:r w:rsidRPr="00D2341B">
        <w:t xml:space="preserve">We look forward to seeing you </w:t>
      </w:r>
      <w:r w:rsidR="00E51B6E">
        <w:t>at the Welcome Back to Walton Event</w:t>
      </w:r>
      <w:r w:rsidR="0053778D" w:rsidRPr="0053778D">
        <w:rPr>
          <w:color w:val="FF0000"/>
        </w:rPr>
        <w:t xml:space="preserve"> </w:t>
      </w:r>
      <w:r w:rsidRPr="00D2341B">
        <w:t xml:space="preserve">and </w:t>
      </w:r>
      <w:r w:rsidR="00E51B6E">
        <w:t xml:space="preserve">to </w:t>
      </w:r>
      <w:r w:rsidRPr="00D2341B">
        <w:t>working together to make this a fantastic year for your child.</w:t>
      </w:r>
    </w:p>
    <w:p w14:paraId="0D0EE338" w14:textId="77777777" w:rsidR="00300A66" w:rsidRPr="00AE24F2" w:rsidRDefault="00300A66" w:rsidP="00300A66">
      <w:r w:rsidRPr="00AE24F2">
        <w:t>Thank you for your continued support.</w:t>
      </w:r>
    </w:p>
    <w:p w14:paraId="0F2FA1DB" w14:textId="68FB0EE8" w:rsidR="00300A66" w:rsidRDefault="00300A66" w:rsidP="00300A66">
      <w:r>
        <w:t>Kind Regards</w:t>
      </w:r>
    </w:p>
    <w:p w14:paraId="0277BFD0" w14:textId="5DF698A2" w:rsidR="008767CD" w:rsidRDefault="008767CD" w:rsidP="00300A66">
      <w:r>
        <w:rPr>
          <w:noProof/>
        </w:rPr>
        <w:drawing>
          <wp:inline distT="0" distB="0" distL="0" distR="0" wp14:anchorId="7DFF3398" wp14:editId="67B10B1E">
            <wp:extent cx="1469390" cy="3898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A53ED" w14:textId="76E374FA" w:rsidR="008767CD" w:rsidRPr="000C2414" w:rsidRDefault="008767CD" w:rsidP="008767C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C2414">
        <w:rPr>
          <w:rFonts w:ascii="Calibri" w:eastAsia="Times New Roman" w:hAnsi="Calibri" w:cs="Calibri"/>
          <w:b/>
          <w:bCs/>
          <w:color w:val="000000"/>
          <w:lang w:eastAsia="en-GB"/>
        </w:rPr>
        <w:t>Miss S</w:t>
      </w:r>
      <w:r w:rsidR="007822A3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</w:t>
      </w:r>
      <w:r w:rsidRPr="000C2414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Houlton </w:t>
      </w:r>
    </w:p>
    <w:p w14:paraId="0AF29247" w14:textId="77777777" w:rsidR="008767CD" w:rsidRPr="008767CD" w:rsidRDefault="008767CD" w:rsidP="008767CD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8767CD">
        <w:rPr>
          <w:rFonts w:ascii="Calibri" w:eastAsia="Times New Roman" w:hAnsi="Calibri" w:cs="Calibri"/>
          <w:color w:val="000000"/>
          <w:lang w:eastAsia="en-GB"/>
        </w:rPr>
        <w:t>Headteacher</w:t>
      </w:r>
    </w:p>
    <w:p w14:paraId="5060DCB8" w14:textId="3D8A73E7" w:rsidR="000325AC" w:rsidRDefault="000325AC" w:rsidP="00E664CF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en-GB"/>
        </w:rPr>
      </w:pPr>
    </w:p>
    <w:p w14:paraId="1B98E7FE" w14:textId="1D0C2B5B" w:rsidR="00310030" w:rsidRDefault="00310030" w:rsidP="00310030">
      <w:pPr>
        <w:tabs>
          <w:tab w:val="left" w:pos="3945"/>
        </w:tabs>
      </w:pPr>
    </w:p>
    <w:p w14:paraId="4A6FB550" w14:textId="48E7CA6F" w:rsidR="00E85188" w:rsidRPr="00C864F9" w:rsidRDefault="00E85188" w:rsidP="00AA00B4">
      <w:pPr>
        <w:spacing w:after="0" w:line="240" w:lineRule="auto"/>
      </w:pPr>
    </w:p>
    <w:sectPr w:rsidR="00E85188" w:rsidRPr="00C864F9" w:rsidSect="006A52C2"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EF9B4" w14:textId="77777777" w:rsidR="002F3FC7" w:rsidRDefault="002F3FC7" w:rsidP="00C90BBA">
      <w:pPr>
        <w:spacing w:after="0" w:line="240" w:lineRule="auto"/>
      </w:pPr>
      <w:r>
        <w:separator/>
      </w:r>
    </w:p>
  </w:endnote>
  <w:endnote w:type="continuationSeparator" w:id="0">
    <w:p w14:paraId="6AC26A73" w14:textId="77777777" w:rsidR="002F3FC7" w:rsidRDefault="002F3FC7" w:rsidP="00C90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5502" w14:textId="77777777" w:rsidR="002F3FC7" w:rsidRDefault="002F3FC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1087593" wp14:editId="3C933882">
          <wp:simplePos x="0" y="0"/>
          <wp:positionH relativeFrom="margin">
            <wp:align>center</wp:align>
          </wp:positionH>
          <wp:positionV relativeFrom="paragraph">
            <wp:posOffset>-847090</wp:posOffset>
          </wp:positionV>
          <wp:extent cx="8108753" cy="187769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8753" cy="187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AA0F" w14:textId="77777777" w:rsidR="002F3FC7" w:rsidRDefault="002F3FC7" w:rsidP="00842B58">
    <w:pPr>
      <w:pStyle w:val="Footer"/>
      <w:tabs>
        <w:tab w:val="clear" w:pos="902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F95E228" wp14:editId="141205EE">
          <wp:simplePos x="0" y="0"/>
          <wp:positionH relativeFrom="margin">
            <wp:align>center</wp:align>
          </wp:positionH>
          <wp:positionV relativeFrom="paragraph">
            <wp:posOffset>-1019810</wp:posOffset>
          </wp:positionV>
          <wp:extent cx="7891145" cy="198305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1145" cy="1983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E92C" w14:textId="77777777" w:rsidR="002F3FC7" w:rsidRDefault="002F3FC7" w:rsidP="00C90BBA">
      <w:pPr>
        <w:spacing w:after="0" w:line="240" w:lineRule="auto"/>
      </w:pPr>
      <w:r>
        <w:separator/>
      </w:r>
    </w:p>
  </w:footnote>
  <w:footnote w:type="continuationSeparator" w:id="0">
    <w:p w14:paraId="35401D58" w14:textId="77777777" w:rsidR="002F3FC7" w:rsidRDefault="002F3FC7" w:rsidP="00C90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EDF7" w14:textId="77777777" w:rsidR="002F3FC7" w:rsidRDefault="002F3FC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EB9E3A" wp14:editId="48221BEB">
          <wp:simplePos x="0" y="0"/>
          <wp:positionH relativeFrom="margin">
            <wp:posOffset>22860</wp:posOffset>
          </wp:positionH>
          <wp:positionV relativeFrom="paragraph">
            <wp:posOffset>-211437</wp:posOffset>
          </wp:positionV>
          <wp:extent cx="5641413" cy="13906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1413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D59FF"/>
    <w:multiLevelType w:val="hybridMultilevel"/>
    <w:tmpl w:val="BFB2C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52C10"/>
    <w:multiLevelType w:val="hybridMultilevel"/>
    <w:tmpl w:val="33F46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D5C30"/>
    <w:multiLevelType w:val="multilevel"/>
    <w:tmpl w:val="E13C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2404D2"/>
    <w:multiLevelType w:val="hybridMultilevel"/>
    <w:tmpl w:val="4C0E3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F9"/>
    <w:rsid w:val="00014D65"/>
    <w:rsid w:val="000325AC"/>
    <w:rsid w:val="00047EDB"/>
    <w:rsid w:val="00060DDF"/>
    <w:rsid w:val="000872C5"/>
    <w:rsid w:val="000C2414"/>
    <w:rsid w:val="000C44E3"/>
    <w:rsid w:val="000C65D5"/>
    <w:rsid w:val="00156981"/>
    <w:rsid w:val="00175AF9"/>
    <w:rsid w:val="0019527A"/>
    <w:rsid w:val="001A2D95"/>
    <w:rsid w:val="001B0BE4"/>
    <w:rsid w:val="001E0C72"/>
    <w:rsid w:val="00202D88"/>
    <w:rsid w:val="002310BA"/>
    <w:rsid w:val="00231612"/>
    <w:rsid w:val="002C7B83"/>
    <w:rsid w:val="002E387C"/>
    <w:rsid w:val="002F3FC7"/>
    <w:rsid w:val="00300A66"/>
    <w:rsid w:val="00310030"/>
    <w:rsid w:val="00341512"/>
    <w:rsid w:val="00361BED"/>
    <w:rsid w:val="003624A8"/>
    <w:rsid w:val="003E6DD1"/>
    <w:rsid w:val="00415F04"/>
    <w:rsid w:val="0052753C"/>
    <w:rsid w:val="0053778D"/>
    <w:rsid w:val="00596D97"/>
    <w:rsid w:val="005A2719"/>
    <w:rsid w:val="005C69CF"/>
    <w:rsid w:val="005D2872"/>
    <w:rsid w:val="005D6056"/>
    <w:rsid w:val="005F7217"/>
    <w:rsid w:val="00634A78"/>
    <w:rsid w:val="00654378"/>
    <w:rsid w:val="00681966"/>
    <w:rsid w:val="006A52C2"/>
    <w:rsid w:val="006B6199"/>
    <w:rsid w:val="006C7D53"/>
    <w:rsid w:val="006E6205"/>
    <w:rsid w:val="006E68FA"/>
    <w:rsid w:val="006F3748"/>
    <w:rsid w:val="006F4AC3"/>
    <w:rsid w:val="00712494"/>
    <w:rsid w:val="00781F71"/>
    <w:rsid w:val="007822A3"/>
    <w:rsid w:val="007C76B6"/>
    <w:rsid w:val="007E4DD7"/>
    <w:rsid w:val="0083507D"/>
    <w:rsid w:val="00837C96"/>
    <w:rsid w:val="00841D8E"/>
    <w:rsid w:val="00842B58"/>
    <w:rsid w:val="0084730A"/>
    <w:rsid w:val="008767CD"/>
    <w:rsid w:val="00877F82"/>
    <w:rsid w:val="00884779"/>
    <w:rsid w:val="00894D2C"/>
    <w:rsid w:val="008D2B6D"/>
    <w:rsid w:val="00952220"/>
    <w:rsid w:val="009738C9"/>
    <w:rsid w:val="00986811"/>
    <w:rsid w:val="009878AF"/>
    <w:rsid w:val="00A04655"/>
    <w:rsid w:val="00A25F19"/>
    <w:rsid w:val="00A743E6"/>
    <w:rsid w:val="00A74924"/>
    <w:rsid w:val="00AA00B4"/>
    <w:rsid w:val="00AF53DD"/>
    <w:rsid w:val="00B00731"/>
    <w:rsid w:val="00B0646E"/>
    <w:rsid w:val="00B12AF4"/>
    <w:rsid w:val="00B61D8E"/>
    <w:rsid w:val="00B71155"/>
    <w:rsid w:val="00B841AC"/>
    <w:rsid w:val="00B8773C"/>
    <w:rsid w:val="00B947B1"/>
    <w:rsid w:val="00BD42C0"/>
    <w:rsid w:val="00BF1DC8"/>
    <w:rsid w:val="00C0321C"/>
    <w:rsid w:val="00C417A6"/>
    <w:rsid w:val="00C5080C"/>
    <w:rsid w:val="00C656E8"/>
    <w:rsid w:val="00C864F9"/>
    <w:rsid w:val="00C90BBA"/>
    <w:rsid w:val="00CC2D6E"/>
    <w:rsid w:val="00CF4ED1"/>
    <w:rsid w:val="00D14B28"/>
    <w:rsid w:val="00D21978"/>
    <w:rsid w:val="00D2341B"/>
    <w:rsid w:val="00D42D4D"/>
    <w:rsid w:val="00D671B4"/>
    <w:rsid w:val="00D85665"/>
    <w:rsid w:val="00DA1453"/>
    <w:rsid w:val="00DC025A"/>
    <w:rsid w:val="00E071AB"/>
    <w:rsid w:val="00E0783A"/>
    <w:rsid w:val="00E22513"/>
    <w:rsid w:val="00E51B6E"/>
    <w:rsid w:val="00E664CF"/>
    <w:rsid w:val="00E85188"/>
    <w:rsid w:val="00EC5BC5"/>
    <w:rsid w:val="00F022A8"/>
    <w:rsid w:val="00F12013"/>
    <w:rsid w:val="00F234A6"/>
    <w:rsid w:val="00F45F73"/>
    <w:rsid w:val="00FA105D"/>
    <w:rsid w:val="00FC6BA6"/>
    <w:rsid w:val="00FC7F7D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7586F1EC"/>
  <w15:chartTrackingRefBased/>
  <w15:docId w15:val="{AA740601-476A-4771-A931-C389E9BA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BBA"/>
  </w:style>
  <w:style w:type="paragraph" w:styleId="Footer">
    <w:name w:val="footer"/>
    <w:basedOn w:val="Normal"/>
    <w:link w:val="FooterChar"/>
    <w:uiPriority w:val="99"/>
    <w:unhideWhenUsed/>
    <w:rsid w:val="00C90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BBA"/>
  </w:style>
  <w:style w:type="paragraph" w:styleId="BalloonText">
    <w:name w:val="Balloon Text"/>
    <w:basedOn w:val="Normal"/>
    <w:link w:val="BalloonTextChar"/>
    <w:uiPriority w:val="99"/>
    <w:semiHidden/>
    <w:unhideWhenUsed/>
    <w:rsid w:val="00175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AF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34A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2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5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C2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richardson.WALTONPRIORY\AppData\Local\Microsoft\Windows\INetCache\Content.Outlook\CG3RTU64\WPMS%20Letterhead%20Word%20Template%2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WPMS Letterhead Word Template 3</Template>
  <TotalTime>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Richardson</dc:creator>
  <cp:keywords/>
  <dc:description/>
  <cp:lastModifiedBy>K Venables</cp:lastModifiedBy>
  <cp:revision>2</cp:revision>
  <cp:lastPrinted>2026-07-15T12:38:00Z</cp:lastPrinted>
  <dcterms:created xsi:type="dcterms:W3CDTF">2026-07-15T12:43:00Z</dcterms:created>
  <dcterms:modified xsi:type="dcterms:W3CDTF">2026-07-15T12:43:00Z</dcterms:modified>
</cp:coreProperties>
</file>