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9484E" w14:textId="77777777" w:rsidR="00C37800" w:rsidRDefault="00C37800" w:rsidP="00C37800">
      <w:pPr>
        <w:jc w:val="center"/>
        <w:rPr>
          <w:rFonts w:ascii="Calibri" w:eastAsia="Calibri" w:hAnsi="Calibri" w:cs="Calibri"/>
          <w:b/>
          <w:u w:val="single"/>
        </w:rPr>
      </w:pPr>
    </w:p>
    <w:p w14:paraId="4047D40B" w14:textId="77777777" w:rsidR="00C37800" w:rsidRDefault="00C37800" w:rsidP="00C37800">
      <w:pPr>
        <w:jc w:val="center"/>
        <w:rPr>
          <w:rFonts w:ascii="Calibri" w:eastAsia="Calibri" w:hAnsi="Calibri" w:cs="Calibri"/>
          <w:b/>
          <w:u w:val="single"/>
        </w:rPr>
      </w:pPr>
    </w:p>
    <w:p w14:paraId="77D9C776" w14:textId="77777777" w:rsidR="0047172C" w:rsidRDefault="0047172C" w:rsidP="0047172C">
      <w:pPr>
        <w:pStyle w:val="NoSpacing"/>
        <w:jc w:val="right"/>
        <w:rPr>
          <w:rFonts w:cstheme="minorHAnsi"/>
          <w:sz w:val="24"/>
          <w:szCs w:val="24"/>
        </w:rPr>
      </w:pPr>
    </w:p>
    <w:p w14:paraId="21DC8996" w14:textId="794EABD9" w:rsidR="00E85188" w:rsidRPr="00EE54A6" w:rsidRDefault="00EE54A6" w:rsidP="00EE54A6">
      <w:pPr>
        <w:ind w:right="709"/>
        <w:jc w:val="right"/>
        <w:rPr>
          <w:rFonts w:ascii="PT Sans" w:hAnsi="PT Sans"/>
        </w:rPr>
      </w:pPr>
      <w:r w:rsidRPr="00EE54A6">
        <w:rPr>
          <w:rFonts w:ascii="PT Sans" w:hAnsi="PT Sans"/>
        </w:rPr>
        <w:t>21</w:t>
      </w:r>
      <w:r w:rsidRPr="00EE54A6">
        <w:rPr>
          <w:rFonts w:ascii="PT Sans" w:hAnsi="PT Sans"/>
          <w:vertAlign w:val="superscript"/>
        </w:rPr>
        <w:t>st</w:t>
      </w:r>
      <w:r w:rsidRPr="00EE54A6">
        <w:rPr>
          <w:rFonts w:ascii="PT Sans" w:hAnsi="PT Sans"/>
        </w:rPr>
        <w:t xml:space="preserve"> September 2026</w:t>
      </w:r>
    </w:p>
    <w:p w14:paraId="25493997" w14:textId="77777777" w:rsidR="00EE54A6" w:rsidRDefault="00EE54A6" w:rsidP="00EE54A6">
      <w:pPr>
        <w:rPr>
          <w:rFonts w:ascii="PT Sans" w:hAnsi="PT Sans"/>
        </w:rPr>
      </w:pPr>
    </w:p>
    <w:p w14:paraId="4771FECA" w14:textId="0857A45D" w:rsidR="00EE54A6" w:rsidRPr="00EE54A6" w:rsidRDefault="00EE54A6" w:rsidP="00EE54A6">
      <w:pPr>
        <w:rPr>
          <w:rFonts w:ascii="PT Sans" w:hAnsi="PT Sans"/>
        </w:rPr>
      </w:pPr>
      <w:r w:rsidRPr="00EE54A6">
        <w:rPr>
          <w:rFonts w:ascii="PT Sans" w:hAnsi="PT Sans"/>
        </w:rPr>
        <w:t>Dear parent/carer,</w:t>
      </w:r>
    </w:p>
    <w:p w14:paraId="7B4875C7" w14:textId="64F55EAC" w:rsidR="00EE54A6" w:rsidRPr="00EE54A6" w:rsidRDefault="00EE54A6" w:rsidP="00EE54A6">
      <w:pPr>
        <w:rPr>
          <w:rFonts w:ascii="PT Sans" w:hAnsi="PT Sans"/>
        </w:rPr>
      </w:pPr>
      <w:r w:rsidRPr="00EE54A6">
        <w:rPr>
          <w:rFonts w:ascii="PT Sans" w:hAnsi="PT Sans"/>
        </w:rPr>
        <w:t>Work experience has changed. By the end of KS3 (</w:t>
      </w:r>
      <w:r w:rsidR="00E65793">
        <w:rPr>
          <w:rFonts w:ascii="PT Sans" w:hAnsi="PT Sans"/>
        </w:rPr>
        <w:t>Y</w:t>
      </w:r>
      <w:r w:rsidRPr="00EE54A6">
        <w:rPr>
          <w:rFonts w:ascii="PT Sans" w:hAnsi="PT Sans"/>
        </w:rPr>
        <w:t xml:space="preserve">ear 9) all pupils should have had 5 days’ worth of work experience. This means that we are currently in the process of organising ‘Experience of the </w:t>
      </w:r>
      <w:r w:rsidR="00E65793">
        <w:rPr>
          <w:rFonts w:ascii="PT Sans" w:hAnsi="PT Sans"/>
        </w:rPr>
        <w:t>W</w:t>
      </w:r>
      <w:r w:rsidRPr="00EE54A6">
        <w:rPr>
          <w:rFonts w:ascii="PT Sans" w:hAnsi="PT Sans"/>
        </w:rPr>
        <w:t xml:space="preserve">orkplace’ placements for pupils in </w:t>
      </w:r>
      <w:r w:rsidR="00E65793">
        <w:rPr>
          <w:rFonts w:ascii="PT Sans" w:hAnsi="PT Sans"/>
        </w:rPr>
        <w:t>Y</w:t>
      </w:r>
      <w:r w:rsidRPr="00EE54A6">
        <w:rPr>
          <w:rFonts w:ascii="PT Sans" w:hAnsi="PT Sans"/>
        </w:rPr>
        <w:t xml:space="preserve">ear 7 and 8. This may be that some of our existing trips are converted into ‘Experience of the </w:t>
      </w:r>
      <w:r w:rsidR="00E65793">
        <w:rPr>
          <w:rFonts w:ascii="PT Sans" w:hAnsi="PT Sans"/>
        </w:rPr>
        <w:t>W</w:t>
      </w:r>
      <w:r w:rsidRPr="00EE54A6">
        <w:rPr>
          <w:rFonts w:ascii="PT Sans" w:hAnsi="PT Sans"/>
        </w:rPr>
        <w:t xml:space="preserve">orkplace’ visits by adding a careers element. In </w:t>
      </w:r>
      <w:r w:rsidR="00E65793">
        <w:rPr>
          <w:rFonts w:ascii="PT Sans" w:hAnsi="PT Sans"/>
        </w:rPr>
        <w:t>Y</w:t>
      </w:r>
      <w:r w:rsidRPr="00EE54A6">
        <w:rPr>
          <w:rFonts w:ascii="PT Sans" w:hAnsi="PT Sans"/>
        </w:rPr>
        <w:t xml:space="preserve">ear 8, the plan for our pupils is to send them out on a full or half day ‘Experience of the </w:t>
      </w:r>
      <w:r w:rsidR="00E65793">
        <w:rPr>
          <w:rFonts w:ascii="PT Sans" w:hAnsi="PT Sans"/>
        </w:rPr>
        <w:t>W</w:t>
      </w:r>
      <w:r w:rsidRPr="00EE54A6">
        <w:rPr>
          <w:rFonts w:ascii="PT Sans" w:hAnsi="PT Sans"/>
        </w:rPr>
        <w:t xml:space="preserve">orkplace’ visit to gain knowledge and experience from the world of work. These placements will start this term and continue through to the Summer </w:t>
      </w:r>
      <w:r w:rsidR="00E65793">
        <w:rPr>
          <w:rFonts w:ascii="PT Sans" w:hAnsi="PT Sans"/>
        </w:rPr>
        <w:t>T</w:t>
      </w:r>
      <w:r w:rsidRPr="00EE54A6">
        <w:rPr>
          <w:rFonts w:ascii="PT Sans" w:hAnsi="PT Sans"/>
        </w:rPr>
        <w:t xml:space="preserve">erm, they will be within the hours of the school day. Individual emails will be sent to parents/carers prior to your child going on their placement. </w:t>
      </w:r>
    </w:p>
    <w:p w14:paraId="25DB50CD" w14:textId="77777777" w:rsidR="00EE54A6" w:rsidRPr="00EE54A6" w:rsidRDefault="00EE54A6" w:rsidP="00EE54A6">
      <w:pPr>
        <w:rPr>
          <w:rFonts w:ascii="PT Sans" w:hAnsi="PT Sans"/>
        </w:rPr>
      </w:pPr>
      <w:r w:rsidRPr="00EE54A6">
        <w:rPr>
          <w:rFonts w:ascii="PT Sans" w:hAnsi="PT Sans"/>
        </w:rPr>
        <w:t>As a school we are part of the Stoke and Staffs Careers Hub. They support us in a number of ways, such as; delivering staff CPD, funding projects within our school, checking our delivery of careers provision against the Gatsby benchmarks, action planning our next steps in careers provision, supporting us in securing placements and much more. They have also introduced a list of 10 key competencies that businesses within Stoke and Staffordshire feel their employees need when starting work with them. These skills have been added to our current curriculum in the hope of improving pupils understanding of these skills and also raising standards. The skills will also be referred to during placements.</w:t>
      </w:r>
    </w:p>
    <w:p w14:paraId="69B78589" w14:textId="77777777" w:rsidR="00EE54A6" w:rsidRPr="00EE54A6" w:rsidRDefault="00EE54A6" w:rsidP="00EE54A6">
      <w:pPr>
        <w:rPr>
          <w:rFonts w:ascii="PT Sans" w:hAnsi="PT Sans"/>
        </w:rPr>
      </w:pPr>
      <w:r w:rsidRPr="00EE54A6">
        <w:rPr>
          <w:rFonts w:ascii="PT Sans" w:hAnsi="PT Sans"/>
        </w:rPr>
        <w:t>All of our Year 8 pupils will be selecting options for their area of career interest, although we cannot guarantee their first-choice career area, we will do our best when allocating their placements. Many of the placements will cover general careers within the industries/companies we visit, so pupils will gain information on a wider range of skills and careers.</w:t>
      </w:r>
    </w:p>
    <w:p w14:paraId="408ADA65" w14:textId="77777777" w:rsidR="00EE54A6" w:rsidRPr="00EE54A6" w:rsidRDefault="00EE54A6" w:rsidP="00EE54A6">
      <w:pPr>
        <w:rPr>
          <w:rFonts w:ascii="PT Sans" w:hAnsi="PT Sans"/>
        </w:rPr>
      </w:pPr>
      <w:r w:rsidRPr="00EE54A6">
        <w:rPr>
          <w:rFonts w:ascii="PT Sans" w:hAnsi="PT Sans"/>
        </w:rPr>
        <w:t>We have four companies already booked in for placements with more awaiting confirmation of dates. We will send you further information of your child’s visit once lists and visits have been confirmed.</w:t>
      </w:r>
    </w:p>
    <w:p w14:paraId="29E937AC" w14:textId="5B4E90D7" w:rsidR="00EE54A6" w:rsidRPr="00EE54A6" w:rsidRDefault="00EE54A6" w:rsidP="00EE54A6">
      <w:pPr>
        <w:rPr>
          <w:rFonts w:ascii="PT Sans" w:hAnsi="PT Sans"/>
        </w:rPr>
      </w:pPr>
      <w:r w:rsidRPr="00EE54A6">
        <w:rPr>
          <w:rFonts w:ascii="PT Sans" w:hAnsi="PT Sans"/>
        </w:rPr>
        <w:t xml:space="preserve">There will be information sent out soon to ask if any parent or carer is able to support our careers provision, if you are </w:t>
      </w:r>
      <w:r w:rsidR="00E65793" w:rsidRPr="00EE54A6">
        <w:rPr>
          <w:rFonts w:ascii="PT Sans" w:hAnsi="PT Sans"/>
        </w:rPr>
        <w:t>interested,</w:t>
      </w:r>
      <w:r w:rsidRPr="00EE54A6">
        <w:rPr>
          <w:rFonts w:ascii="PT Sans" w:hAnsi="PT Sans"/>
        </w:rPr>
        <w:t xml:space="preserve"> please look out for the contact details in the letter and we look forward to hearing from you. </w:t>
      </w:r>
    </w:p>
    <w:p w14:paraId="3E5A66CB" w14:textId="77777777" w:rsidR="00EE54A6" w:rsidRDefault="00EE54A6" w:rsidP="00EE54A6">
      <w:pPr>
        <w:rPr>
          <w:rFonts w:ascii="PT Sans" w:hAnsi="PT Sans"/>
        </w:rPr>
      </w:pPr>
    </w:p>
    <w:p w14:paraId="30228D08" w14:textId="77777777" w:rsidR="00EE54A6" w:rsidRDefault="00EE54A6" w:rsidP="00EE54A6">
      <w:pPr>
        <w:rPr>
          <w:rFonts w:ascii="PT Sans" w:hAnsi="PT Sans"/>
        </w:rPr>
      </w:pPr>
    </w:p>
    <w:p w14:paraId="7309994C" w14:textId="2D26449A" w:rsidR="00EE54A6" w:rsidRPr="00EE54A6" w:rsidRDefault="00EE54A6" w:rsidP="00EE54A6">
      <w:pPr>
        <w:rPr>
          <w:rFonts w:ascii="PT Sans" w:hAnsi="PT Sans"/>
        </w:rPr>
      </w:pPr>
      <w:r w:rsidRPr="00EE54A6">
        <w:rPr>
          <w:rFonts w:ascii="PT Sans" w:hAnsi="PT Sans"/>
        </w:rPr>
        <w:lastRenderedPageBreak/>
        <w:t>We hope that your child benefits from the experience and gains knowledge and skills that will support their future. We look forward to sharing the experiences with you and hope that you will also hear all about it from your child.</w:t>
      </w:r>
    </w:p>
    <w:p w14:paraId="524AF451" w14:textId="77777777" w:rsidR="00EE54A6" w:rsidRPr="00EE54A6" w:rsidRDefault="00EE54A6" w:rsidP="00EE54A6">
      <w:pPr>
        <w:rPr>
          <w:rFonts w:ascii="PT Sans" w:hAnsi="PT Sans"/>
        </w:rPr>
      </w:pPr>
    </w:p>
    <w:p w14:paraId="208B9D12" w14:textId="77777777" w:rsidR="00EE54A6" w:rsidRPr="00EE54A6" w:rsidRDefault="00EE54A6" w:rsidP="00EE54A6">
      <w:pPr>
        <w:spacing w:line="259" w:lineRule="auto"/>
        <w:rPr>
          <w:rFonts w:ascii="PT Sans" w:hAnsi="PT Sans"/>
        </w:rPr>
      </w:pPr>
      <w:r w:rsidRPr="00EE54A6">
        <w:rPr>
          <w:rFonts w:ascii="PT Sans" w:hAnsi="PT Sans"/>
        </w:rPr>
        <w:t>Yours sincerely</w:t>
      </w:r>
    </w:p>
    <w:p w14:paraId="2715869E" w14:textId="77777777" w:rsidR="00EE54A6" w:rsidRPr="00EE54A6" w:rsidRDefault="00EE54A6" w:rsidP="00EE54A6">
      <w:pPr>
        <w:spacing w:line="259" w:lineRule="auto"/>
        <w:rPr>
          <w:rFonts w:ascii="PT Sans" w:hAnsi="PT Sans"/>
        </w:rPr>
      </w:pPr>
      <w:r w:rsidRPr="00EE54A6">
        <w:rPr>
          <w:rFonts w:ascii="PT Sans" w:hAnsi="PT Sans"/>
          <w:noProof/>
        </w:rPr>
        <w:drawing>
          <wp:inline distT="0" distB="0" distL="0" distR="0" wp14:anchorId="12E78E46" wp14:editId="5849DF1B">
            <wp:extent cx="1257300"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285750"/>
                    </a:xfrm>
                    <a:prstGeom prst="rect">
                      <a:avLst/>
                    </a:prstGeom>
                    <a:noFill/>
                    <a:ln>
                      <a:noFill/>
                    </a:ln>
                  </pic:spPr>
                </pic:pic>
              </a:graphicData>
            </a:graphic>
          </wp:inline>
        </w:drawing>
      </w:r>
    </w:p>
    <w:p w14:paraId="7FDA3562" w14:textId="77777777" w:rsidR="00EE54A6" w:rsidRPr="00E65793" w:rsidRDefault="00EE54A6" w:rsidP="00EE54A6">
      <w:pPr>
        <w:spacing w:line="259" w:lineRule="auto"/>
        <w:rPr>
          <w:rFonts w:ascii="PT Sans" w:hAnsi="PT Sans"/>
          <w:b/>
          <w:bCs/>
        </w:rPr>
      </w:pPr>
      <w:r w:rsidRPr="00E65793">
        <w:rPr>
          <w:rFonts w:ascii="PT Sans" w:hAnsi="PT Sans"/>
          <w:b/>
          <w:bCs/>
        </w:rPr>
        <w:t>Miss H Smith – Careers Lead</w:t>
      </w:r>
    </w:p>
    <w:p w14:paraId="713EF692" w14:textId="77777777" w:rsidR="00EE54A6" w:rsidRPr="00EE54A6" w:rsidRDefault="00EE54A6" w:rsidP="00EE54A6">
      <w:pPr>
        <w:rPr>
          <w:rFonts w:ascii="PT Sans" w:hAnsi="PT Sans"/>
        </w:rPr>
      </w:pPr>
    </w:p>
    <w:p w14:paraId="1786368D" w14:textId="77777777" w:rsidR="00EE54A6" w:rsidRPr="00EE54A6" w:rsidRDefault="00EE54A6" w:rsidP="00EE54A6">
      <w:pPr>
        <w:rPr>
          <w:rFonts w:ascii="PT Sans" w:hAnsi="PT Sans"/>
        </w:rPr>
      </w:pPr>
    </w:p>
    <w:p w14:paraId="6455B79D" w14:textId="77777777" w:rsidR="00EE54A6" w:rsidRPr="00EE54A6" w:rsidRDefault="00EE54A6" w:rsidP="00C37800">
      <w:pPr>
        <w:ind w:right="709"/>
        <w:rPr>
          <w:rFonts w:ascii="PT Sans" w:hAnsi="PT Sans"/>
        </w:rPr>
      </w:pPr>
    </w:p>
    <w:sectPr w:rsidR="00EE54A6" w:rsidRPr="00EE54A6" w:rsidSect="006A52C2">
      <w:footerReference w:type="default" r:id="rId8"/>
      <w:headerReference w:type="first" r:id="rId9"/>
      <w:footerReference w:type="firs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F7F1" w14:textId="77777777" w:rsidR="00175AF9" w:rsidRDefault="00175AF9" w:rsidP="00C90BBA">
      <w:pPr>
        <w:spacing w:after="0" w:line="240" w:lineRule="auto"/>
      </w:pPr>
      <w:r>
        <w:separator/>
      </w:r>
    </w:p>
  </w:endnote>
  <w:endnote w:type="continuationSeparator" w:id="0">
    <w:p w14:paraId="780AFC99" w14:textId="77777777" w:rsidR="00175AF9" w:rsidRDefault="00175AF9"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2E52" w14:textId="77777777" w:rsidR="00B0646E" w:rsidRDefault="00B0646E">
    <w:pPr>
      <w:pStyle w:val="Footer"/>
    </w:pPr>
    <w:r>
      <w:rPr>
        <w:noProof/>
      </w:rPr>
      <w:drawing>
        <wp:anchor distT="0" distB="0" distL="114300" distR="114300" simplePos="0" relativeHeight="251660288" behindDoc="1" locked="0" layoutInCell="1" allowOverlap="1" wp14:anchorId="15AD56F7" wp14:editId="35EDEE9D">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311C" w14:textId="77777777" w:rsidR="00C90BBA" w:rsidRDefault="00C90BBA" w:rsidP="00842B58">
    <w:pPr>
      <w:pStyle w:val="Footer"/>
      <w:tabs>
        <w:tab w:val="clear" w:pos="9026"/>
      </w:tabs>
    </w:pPr>
    <w:r>
      <w:rPr>
        <w:noProof/>
      </w:rPr>
      <w:drawing>
        <wp:anchor distT="0" distB="0" distL="114300" distR="114300" simplePos="0" relativeHeight="251659264" behindDoc="1" locked="0" layoutInCell="1" allowOverlap="1" wp14:anchorId="3FD7DBCB" wp14:editId="5717C97F">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rsidR="00842B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6F64" w14:textId="77777777" w:rsidR="00175AF9" w:rsidRDefault="00175AF9" w:rsidP="00C90BBA">
      <w:pPr>
        <w:spacing w:after="0" w:line="240" w:lineRule="auto"/>
      </w:pPr>
      <w:r>
        <w:separator/>
      </w:r>
    </w:p>
  </w:footnote>
  <w:footnote w:type="continuationSeparator" w:id="0">
    <w:p w14:paraId="47718BEB" w14:textId="77777777" w:rsidR="00175AF9" w:rsidRDefault="00175AF9"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B68D8" w14:textId="77777777" w:rsidR="00C90BBA" w:rsidRDefault="00C90BBA">
    <w:pPr>
      <w:pStyle w:val="Header"/>
    </w:pPr>
    <w:r>
      <w:rPr>
        <w:noProof/>
      </w:rPr>
      <w:drawing>
        <wp:anchor distT="0" distB="0" distL="114300" distR="114300" simplePos="0" relativeHeight="251658240" behindDoc="1" locked="0" layoutInCell="1" allowOverlap="1" wp14:anchorId="03E7CF4F" wp14:editId="6F08CE1B">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819"/>
    <w:multiLevelType w:val="hybridMultilevel"/>
    <w:tmpl w:val="6AD6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7A2CB1"/>
    <w:multiLevelType w:val="hybridMultilevel"/>
    <w:tmpl w:val="FBD2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25474D"/>
    <w:multiLevelType w:val="hybridMultilevel"/>
    <w:tmpl w:val="5CF0D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75AF9"/>
    <w:rsid w:val="001A06E1"/>
    <w:rsid w:val="0047172C"/>
    <w:rsid w:val="00596D97"/>
    <w:rsid w:val="00597EA2"/>
    <w:rsid w:val="006A52C2"/>
    <w:rsid w:val="0083507D"/>
    <w:rsid w:val="00842B58"/>
    <w:rsid w:val="008746B7"/>
    <w:rsid w:val="00986811"/>
    <w:rsid w:val="00B0646E"/>
    <w:rsid w:val="00B12AF4"/>
    <w:rsid w:val="00B841AC"/>
    <w:rsid w:val="00B8773C"/>
    <w:rsid w:val="00C37800"/>
    <w:rsid w:val="00C90BBA"/>
    <w:rsid w:val="00E65793"/>
    <w:rsid w:val="00E85188"/>
    <w:rsid w:val="00EC5BC5"/>
    <w:rsid w:val="00EE5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B1FCD5"/>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72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ListParagraph">
    <w:name w:val="List Paragraph"/>
    <w:basedOn w:val="Normal"/>
    <w:uiPriority w:val="34"/>
    <w:qFormat/>
    <w:rsid w:val="00C37800"/>
    <w:pPr>
      <w:spacing w:after="160" w:line="259" w:lineRule="auto"/>
      <w:ind w:left="720"/>
      <w:contextualSpacing/>
    </w:pPr>
  </w:style>
  <w:style w:type="paragraph" w:styleId="NoSpacing">
    <w:name w:val="No Spacing"/>
    <w:uiPriority w:val="1"/>
    <w:qFormat/>
    <w:rsid w:val="0047172C"/>
    <w:pPr>
      <w:spacing w:after="0" w:line="240" w:lineRule="auto"/>
    </w:pPr>
  </w:style>
  <w:style w:type="character" w:customStyle="1" w:styleId="normaltextrun">
    <w:name w:val="normaltextrun"/>
    <w:basedOn w:val="DefaultParagraphFont"/>
    <w:rsid w:val="004717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6</TotalTime>
  <Pages>2</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L Daniels</cp:lastModifiedBy>
  <cp:revision>4</cp:revision>
  <cp:lastPrinted>2023-03-07T11:01:00Z</cp:lastPrinted>
  <dcterms:created xsi:type="dcterms:W3CDTF">2026-09-21T08:41:00Z</dcterms:created>
  <dcterms:modified xsi:type="dcterms:W3CDTF">2026-09-21T08:46:00Z</dcterms:modified>
</cp:coreProperties>
</file>