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847FD" w14:textId="77777777" w:rsidR="00634A78" w:rsidRPr="00B40427" w:rsidRDefault="00634A78" w:rsidP="00C90BBA">
      <w:pPr>
        <w:tabs>
          <w:tab w:val="left" w:pos="3945"/>
        </w:tabs>
        <w:rPr>
          <w:rFonts w:cstheme="minorHAnsi"/>
        </w:rPr>
      </w:pPr>
    </w:p>
    <w:p w14:paraId="7B3E666F" w14:textId="77777777" w:rsidR="00634A78" w:rsidRPr="00B40427" w:rsidRDefault="00634A78" w:rsidP="00C90BBA">
      <w:pPr>
        <w:tabs>
          <w:tab w:val="left" w:pos="3945"/>
        </w:tabs>
        <w:rPr>
          <w:rFonts w:cstheme="minorHAnsi"/>
        </w:rPr>
      </w:pPr>
    </w:p>
    <w:p w14:paraId="23ECB300" w14:textId="1BE7DA6D" w:rsidR="00634A78" w:rsidRPr="00B40427" w:rsidRDefault="00634A78" w:rsidP="00C90BBA">
      <w:pPr>
        <w:tabs>
          <w:tab w:val="left" w:pos="3945"/>
        </w:tabs>
        <w:rPr>
          <w:rFonts w:cstheme="minorHAnsi"/>
        </w:rPr>
      </w:pPr>
    </w:p>
    <w:p w14:paraId="6F4611BB" w14:textId="77777777" w:rsidR="00B40427" w:rsidRPr="00EC33A2" w:rsidRDefault="00B40427" w:rsidP="00B40427">
      <w:pPr>
        <w:spacing w:after="0" w:line="240" w:lineRule="auto"/>
        <w:rPr>
          <w:rFonts w:ascii="PT Sans" w:hAnsi="PT Sans" w:cstheme="minorHAnsi"/>
        </w:rPr>
      </w:pPr>
      <w:r w:rsidRPr="00EC33A2">
        <w:rPr>
          <w:rFonts w:ascii="PT Sans" w:hAnsi="PT Sans" w:cstheme="minorHAnsi"/>
        </w:rPr>
        <w:t>Dear Parents and Carers,</w:t>
      </w:r>
    </w:p>
    <w:p w14:paraId="2695A678" w14:textId="77777777" w:rsidR="00B40427" w:rsidRPr="00EC33A2" w:rsidRDefault="00B40427" w:rsidP="00B40427">
      <w:pPr>
        <w:spacing w:after="0" w:line="240" w:lineRule="auto"/>
        <w:rPr>
          <w:rFonts w:ascii="PT Sans" w:hAnsi="PT Sans" w:cstheme="minorHAnsi"/>
        </w:rPr>
      </w:pPr>
    </w:p>
    <w:p w14:paraId="6E231310" w14:textId="77777777" w:rsidR="00B40427" w:rsidRPr="00EC33A2" w:rsidRDefault="00B40427" w:rsidP="00B40427">
      <w:pPr>
        <w:spacing w:after="0" w:line="240" w:lineRule="auto"/>
        <w:rPr>
          <w:rFonts w:ascii="PT Sans" w:hAnsi="PT Sans" w:cstheme="minorHAnsi"/>
          <w:b/>
          <w:bCs/>
        </w:rPr>
      </w:pPr>
      <w:r w:rsidRPr="00EC33A2">
        <w:rPr>
          <w:rFonts w:ascii="PT Sans" w:hAnsi="PT Sans" w:cstheme="minorHAnsi"/>
          <w:b/>
          <w:bCs/>
        </w:rPr>
        <w:t>Stone Christmas Lights Switch-On – Thursday 19th November 2026</w:t>
      </w:r>
    </w:p>
    <w:p w14:paraId="27A08628" w14:textId="77777777" w:rsidR="00B40427" w:rsidRPr="00EC33A2" w:rsidRDefault="00B40427" w:rsidP="00B40427">
      <w:pPr>
        <w:spacing w:after="0" w:line="240" w:lineRule="auto"/>
        <w:rPr>
          <w:rFonts w:ascii="PT Sans" w:hAnsi="PT Sans" w:cstheme="minorHAnsi"/>
        </w:rPr>
      </w:pPr>
    </w:p>
    <w:p w14:paraId="529F4ED0" w14:textId="77777777" w:rsidR="00B40427" w:rsidRPr="00EC33A2" w:rsidRDefault="00B40427" w:rsidP="00B40427">
      <w:pPr>
        <w:spacing w:after="0" w:line="240" w:lineRule="auto"/>
        <w:rPr>
          <w:rFonts w:ascii="PT Sans" w:hAnsi="PT Sans" w:cstheme="minorHAnsi"/>
        </w:rPr>
      </w:pPr>
      <w:r w:rsidRPr="00EC33A2">
        <w:rPr>
          <w:rFonts w:ascii="PT Sans" w:hAnsi="PT Sans" w:cstheme="minorHAnsi"/>
        </w:rPr>
        <w:t>We have been invited to take part in the Combined Schools Choir to celebrate the switching on of the Christmas lights in Stone High Street. It’s a lovely opportunity for our pupils to sing alongside children from other local schools and be part of this festive community event.</w:t>
      </w:r>
    </w:p>
    <w:p w14:paraId="545FDA30" w14:textId="77777777" w:rsidR="00B40427" w:rsidRPr="00EC33A2" w:rsidRDefault="00B40427" w:rsidP="00B40427">
      <w:pPr>
        <w:spacing w:after="0" w:line="240" w:lineRule="auto"/>
        <w:rPr>
          <w:rFonts w:ascii="PT Sans" w:hAnsi="PT Sans" w:cstheme="minorHAnsi"/>
        </w:rPr>
      </w:pPr>
    </w:p>
    <w:p w14:paraId="449F6119" w14:textId="462461C3" w:rsidR="00B40427" w:rsidRPr="00EC33A2" w:rsidRDefault="00B40427" w:rsidP="00B40427">
      <w:pPr>
        <w:spacing w:after="0" w:line="240" w:lineRule="auto"/>
        <w:rPr>
          <w:rFonts w:ascii="PT Sans" w:hAnsi="PT Sans" w:cstheme="minorHAnsi"/>
        </w:rPr>
      </w:pPr>
      <w:r w:rsidRPr="00EC33A2">
        <w:rPr>
          <w:rFonts w:ascii="PT Sans" w:hAnsi="PT Sans" w:cstheme="minorHAnsi"/>
        </w:rPr>
        <w:t>If your child would like to take part, please sign them up using the link below</w:t>
      </w:r>
      <w:r w:rsidR="000D3462">
        <w:rPr>
          <w:rFonts w:ascii="PT Sans" w:hAnsi="PT Sans" w:cstheme="minorHAnsi"/>
        </w:rPr>
        <w:t>.</w:t>
      </w:r>
    </w:p>
    <w:p w14:paraId="13B1646B" w14:textId="77777777" w:rsidR="00B40427" w:rsidRPr="00444CB4" w:rsidRDefault="00B40427" w:rsidP="00B40427">
      <w:pPr>
        <w:spacing w:after="0" w:line="240" w:lineRule="auto"/>
        <w:rPr>
          <w:rFonts w:ascii="PT Sans" w:hAnsi="PT Sans" w:cstheme="minorHAnsi"/>
          <w:b/>
          <w:bCs/>
        </w:rPr>
      </w:pPr>
    </w:p>
    <w:p w14:paraId="028E1D83" w14:textId="77777777" w:rsidR="00444CB4" w:rsidRDefault="00B40427" w:rsidP="00444CB4">
      <w:pPr>
        <w:rPr>
          <w:rFonts w:ascii="PT Sans" w:hAnsi="PT Sans" w:cstheme="minorHAnsi"/>
          <w:b/>
          <w:bCs/>
        </w:rPr>
      </w:pPr>
      <w:r w:rsidRPr="00444CB4">
        <w:rPr>
          <w:rFonts w:ascii="PT Sans" w:hAnsi="PT Sans" w:cstheme="minorHAnsi"/>
          <w:b/>
          <w:bCs/>
        </w:rPr>
        <w:t>Sign-up link:</w:t>
      </w:r>
    </w:p>
    <w:p w14:paraId="7811DA52" w14:textId="210ECD35" w:rsidR="00444CB4" w:rsidRPr="00444CB4" w:rsidRDefault="00444CB4" w:rsidP="00444CB4">
      <w:pPr>
        <w:rPr>
          <w:rFonts w:ascii="PT Sans" w:eastAsia="Times New Roman" w:hAnsi="PT Sans" w:cs="Times New Roman"/>
          <w:sz w:val="24"/>
          <w:szCs w:val="24"/>
          <w:lang w:eastAsia="en-GB"/>
        </w:rPr>
      </w:pPr>
      <w:hyperlink r:id="rId7" w:history="1">
        <w:r w:rsidRPr="00444CB4">
          <w:rPr>
            <w:rFonts w:ascii="PT Sans" w:eastAsia="Times New Roman" w:hAnsi="PT Sans" w:cs="Times New Roman"/>
            <w:color w:val="0000FF"/>
            <w:sz w:val="24"/>
            <w:szCs w:val="24"/>
            <w:u w:val="single"/>
            <w:lang w:eastAsia="en-GB"/>
          </w:rPr>
          <w:t>Choir - Stone Christmas Lights Switch On 2026 – Fill out form</w:t>
        </w:r>
      </w:hyperlink>
    </w:p>
    <w:p w14:paraId="4F2ECB6F" w14:textId="17660DA7" w:rsidR="00B40427" w:rsidRPr="00EC33A2" w:rsidRDefault="00B40427" w:rsidP="00B40427">
      <w:pPr>
        <w:spacing w:after="0" w:line="240" w:lineRule="auto"/>
        <w:rPr>
          <w:rFonts w:ascii="PT Sans" w:hAnsi="PT Sans" w:cstheme="minorHAnsi"/>
          <w:b/>
          <w:bCs/>
        </w:rPr>
      </w:pPr>
      <w:r w:rsidRPr="00EC33A2">
        <w:rPr>
          <w:rFonts w:ascii="PT Sans" w:hAnsi="PT Sans" w:cstheme="minorHAnsi"/>
          <w:b/>
          <w:bCs/>
        </w:rPr>
        <w:t>Event details</w:t>
      </w:r>
    </w:p>
    <w:p w14:paraId="513F4C05" w14:textId="77777777" w:rsidR="00B40427" w:rsidRPr="00EC33A2" w:rsidRDefault="00B40427" w:rsidP="00B40427">
      <w:pPr>
        <w:numPr>
          <w:ilvl w:val="0"/>
          <w:numId w:val="2"/>
        </w:numPr>
        <w:spacing w:after="0" w:line="240" w:lineRule="auto"/>
        <w:rPr>
          <w:rFonts w:ascii="PT Sans" w:hAnsi="PT Sans" w:cstheme="minorHAnsi"/>
        </w:rPr>
      </w:pPr>
      <w:r w:rsidRPr="00EC33A2">
        <w:rPr>
          <w:rFonts w:ascii="PT Sans" w:hAnsi="PT Sans" w:cstheme="minorHAnsi"/>
          <w:b/>
          <w:bCs/>
        </w:rPr>
        <w:t>Meeting time:</w:t>
      </w:r>
      <w:r w:rsidRPr="00EC33A2">
        <w:rPr>
          <w:rFonts w:ascii="PT Sans" w:hAnsi="PT Sans" w:cstheme="minorHAnsi"/>
        </w:rPr>
        <w:t xml:space="preserve"> 5:30pm at Hylands</w:t>
      </w:r>
    </w:p>
    <w:p w14:paraId="04544ED6" w14:textId="77777777" w:rsidR="00B40427" w:rsidRPr="00EC33A2" w:rsidRDefault="00B40427" w:rsidP="00B40427">
      <w:pPr>
        <w:numPr>
          <w:ilvl w:val="0"/>
          <w:numId w:val="2"/>
        </w:numPr>
        <w:spacing w:after="0" w:line="240" w:lineRule="auto"/>
        <w:rPr>
          <w:rFonts w:ascii="PT Sans" w:hAnsi="PT Sans" w:cstheme="minorHAnsi"/>
        </w:rPr>
      </w:pPr>
      <w:r w:rsidRPr="00EC33A2">
        <w:rPr>
          <w:rFonts w:ascii="PT Sans" w:hAnsi="PT Sans" w:cstheme="minorHAnsi"/>
          <w:b/>
          <w:bCs/>
        </w:rPr>
        <w:t>Entry to the performance area:</w:t>
      </w:r>
      <w:r w:rsidRPr="00EC33A2">
        <w:rPr>
          <w:rFonts w:ascii="PT Sans" w:hAnsi="PT Sans" w:cstheme="minorHAnsi"/>
        </w:rPr>
        <w:t xml:space="preserve"> 5:50pm</w:t>
      </w:r>
    </w:p>
    <w:p w14:paraId="31611440" w14:textId="77777777" w:rsidR="00B40427" w:rsidRPr="00EC33A2" w:rsidRDefault="00B40427" w:rsidP="00B40427">
      <w:pPr>
        <w:numPr>
          <w:ilvl w:val="0"/>
          <w:numId w:val="2"/>
        </w:numPr>
        <w:spacing w:after="0" w:line="240" w:lineRule="auto"/>
        <w:rPr>
          <w:rFonts w:ascii="PT Sans" w:hAnsi="PT Sans" w:cstheme="minorHAnsi"/>
        </w:rPr>
      </w:pPr>
      <w:r w:rsidRPr="00EC33A2">
        <w:rPr>
          <w:rFonts w:ascii="PT Sans" w:hAnsi="PT Sans" w:cstheme="minorHAnsi"/>
          <w:b/>
          <w:bCs/>
        </w:rPr>
        <w:t>Sing-along begins:</w:t>
      </w:r>
      <w:r w:rsidRPr="00EC33A2">
        <w:rPr>
          <w:rFonts w:ascii="PT Sans" w:hAnsi="PT Sans" w:cstheme="minorHAnsi"/>
        </w:rPr>
        <w:t xml:space="preserve"> 6:00pm</w:t>
      </w:r>
    </w:p>
    <w:p w14:paraId="7452B10A" w14:textId="77777777" w:rsidR="00B40427" w:rsidRPr="00EC33A2" w:rsidRDefault="00B40427" w:rsidP="00B40427">
      <w:pPr>
        <w:numPr>
          <w:ilvl w:val="0"/>
          <w:numId w:val="2"/>
        </w:numPr>
        <w:spacing w:after="0" w:line="240" w:lineRule="auto"/>
        <w:rPr>
          <w:rFonts w:ascii="PT Sans" w:hAnsi="PT Sans" w:cstheme="minorHAnsi"/>
        </w:rPr>
      </w:pPr>
      <w:r w:rsidRPr="00EC33A2">
        <w:rPr>
          <w:rFonts w:ascii="PT Sans" w:hAnsi="PT Sans" w:cstheme="minorHAnsi"/>
          <w:b/>
          <w:bCs/>
        </w:rPr>
        <w:t>Collection time:</w:t>
      </w:r>
      <w:r w:rsidRPr="00EC33A2">
        <w:rPr>
          <w:rFonts w:ascii="PT Sans" w:hAnsi="PT Sans" w:cstheme="minorHAnsi"/>
        </w:rPr>
        <w:t xml:space="preserve"> 6:30pm from Exit 1</w:t>
      </w:r>
    </w:p>
    <w:p w14:paraId="3690CE0A" w14:textId="77777777" w:rsidR="00B40427" w:rsidRPr="00EC33A2" w:rsidRDefault="00B40427" w:rsidP="00B40427">
      <w:pPr>
        <w:spacing w:after="0" w:line="240" w:lineRule="auto"/>
        <w:rPr>
          <w:rFonts w:ascii="PT Sans" w:hAnsi="PT Sans" w:cstheme="minorHAnsi"/>
        </w:rPr>
      </w:pPr>
    </w:p>
    <w:p w14:paraId="235ECC03" w14:textId="7C8933AF" w:rsidR="00B40427" w:rsidRPr="00EC33A2" w:rsidRDefault="00B40427" w:rsidP="00B40427">
      <w:pPr>
        <w:spacing w:after="0" w:line="240" w:lineRule="auto"/>
        <w:rPr>
          <w:rFonts w:ascii="PT Sans" w:hAnsi="PT Sans" w:cstheme="minorHAnsi"/>
        </w:rPr>
      </w:pPr>
      <w:r w:rsidRPr="00EC33A2">
        <w:rPr>
          <w:rFonts w:ascii="PT Sans" w:hAnsi="PT Sans" w:cstheme="minorHAnsi"/>
        </w:rPr>
        <w:t>The children will enter the fenced-off performance area in Stone town centre at 5:50pm. The sing-along will finish at approximately 6:30pm, when parents and carers must collect their child from Exit 1. For safeguarding reasons, children will not be permitted to leave without an accompanying adult.</w:t>
      </w:r>
    </w:p>
    <w:p w14:paraId="01F70AC5" w14:textId="77777777" w:rsidR="00B40427" w:rsidRPr="00EC33A2" w:rsidRDefault="00B40427" w:rsidP="00B40427">
      <w:pPr>
        <w:spacing w:after="0" w:line="240" w:lineRule="auto"/>
        <w:rPr>
          <w:rFonts w:ascii="PT Sans" w:hAnsi="PT Sans" w:cstheme="minorHAnsi"/>
          <w:b/>
          <w:bCs/>
        </w:rPr>
      </w:pPr>
    </w:p>
    <w:p w14:paraId="5D20D219" w14:textId="41D7E01C" w:rsidR="00B40427" w:rsidRPr="00EC33A2" w:rsidRDefault="00B40427" w:rsidP="00B40427">
      <w:pPr>
        <w:spacing w:after="0" w:line="240" w:lineRule="auto"/>
        <w:rPr>
          <w:rFonts w:ascii="PT Sans" w:hAnsi="PT Sans" w:cstheme="minorHAnsi"/>
        </w:rPr>
      </w:pPr>
      <w:r w:rsidRPr="00EC33A2">
        <w:rPr>
          <w:rFonts w:ascii="PT Sans" w:hAnsi="PT Sans" w:cstheme="minorHAnsi"/>
        </w:rPr>
        <w:t>Children should wear their own clothes and we would love to see some festive spirit! Santa hats and other Christmas-themed headwear are very welcome.</w:t>
      </w:r>
    </w:p>
    <w:p w14:paraId="4F28F98C" w14:textId="77777777" w:rsidR="00B40427" w:rsidRPr="00EC33A2" w:rsidRDefault="00B40427" w:rsidP="00B40427">
      <w:pPr>
        <w:spacing w:after="0" w:line="240" w:lineRule="auto"/>
        <w:rPr>
          <w:rFonts w:ascii="PT Sans" w:hAnsi="PT Sans" w:cstheme="minorHAnsi"/>
        </w:rPr>
      </w:pPr>
      <w:r w:rsidRPr="00EC33A2">
        <w:rPr>
          <w:rFonts w:ascii="PT Sans" w:hAnsi="PT Sans" w:cstheme="minorHAnsi"/>
        </w:rPr>
        <w:t>The event will go ahead whatever the weather, so please ensure your child comes dressed appropriately, with warm clothing and waterproofs if needed.</w:t>
      </w:r>
    </w:p>
    <w:p w14:paraId="2AA083DE" w14:textId="77777777" w:rsidR="00B40427" w:rsidRPr="00EC33A2" w:rsidRDefault="00B40427" w:rsidP="00B40427">
      <w:pPr>
        <w:spacing w:after="0" w:line="240" w:lineRule="auto"/>
        <w:rPr>
          <w:rFonts w:ascii="PT Sans" w:hAnsi="PT Sans" w:cstheme="minorHAnsi"/>
        </w:rPr>
      </w:pPr>
    </w:p>
    <w:p w14:paraId="71FA6259" w14:textId="11BD6A37" w:rsidR="00B40427" w:rsidRPr="00EC33A2" w:rsidRDefault="00B40427" w:rsidP="00B40427">
      <w:pPr>
        <w:spacing w:after="0" w:line="240" w:lineRule="auto"/>
        <w:rPr>
          <w:rFonts w:ascii="PT Sans" w:hAnsi="PT Sans" w:cstheme="minorHAnsi"/>
        </w:rPr>
      </w:pPr>
      <w:r w:rsidRPr="00EC33A2">
        <w:rPr>
          <w:rFonts w:ascii="PT Sans" w:hAnsi="PT Sans" w:cstheme="minorHAnsi"/>
        </w:rPr>
        <w:t>We hope lots of our pupils will be able to join us for this special start to the festive season in Stone!</w:t>
      </w:r>
    </w:p>
    <w:p w14:paraId="60C2D021" w14:textId="77777777" w:rsidR="00B40427" w:rsidRPr="00EC33A2" w:rsidRDefault="00B40427" w:rsidP="00B40427">
      <w:pPr>
        <w:spacing w:after="0" w:line="240" w:lineRule="auto"/>
        <w:rPr>
          <w:rFonts w:ascii="PT Sans" w:hAnsi="PT Sans" w:cstheme="minorHAnsi"/>
        </w:rPr>
      </w:pPr>
    </w:p>
    <w:p w14:paraId="4FCCA785" w14:textId="619D0B2E" w:rsidR="00B40427" w:rsidRPr="00EC33A2" w:rsidRDefault="00B40427" w:rsidP="00B40427">
      <w:pPr>
        <w:spacing w:after="0" w:line="240" w:lineRule="auto"/>
        <w:rPr>
          <w:rFonts w:ascii="PT Sans" w:hAnsi="PT Sans" w:cstheme="minorHAnsi"/>
        </w:rPr>
      </w:pPr>
      <w:r w:rsidRPr="00EC33A2">
        <w:rPr>
          <w:rFonts w:ascii="PT Sans" w:hAnsi="PT Sans" w:cstheme="minorHAnsi"/>
        </w:rPr>
        <w:t>Kind regards,</w:t>
      </w:r>
    </w:p>
    <w:p w14:paraId="7B615F97" w14:textId="77777777" w:rsidR="00B40427" w:rsidRPr="00EC33A2" w:rsidRDefault="00B40427" w:rsidP="00B40427">
      <w:pPr>
        <w:spacing w:after="0" w:line="240" w:lineRule="auto"/>
        <w:rPr>
          <w:rFonts w:ascii="PT Sans" w:hAnsi="PT Sans" w:cstheme="minorHAnsi"/>
          <w:b/>
          <w:bCs/>
        </w:rPr>
      </w:pPr>
    </w:p>
    <w:p w14:paraId="12C738C6" w14:textId="77777777" w:rsidR="00D566B2" w:rsidRPr="00EC33A2" w:rsidRDefault="00B40427" w:rsidP="00B40427">
      <w:pPr>
        <w:spacing w:after="0" w:line="240" w:lineRule="auto"/>
        <w:rPr>
          <w:rFonts w:ascii="PT Sans" w:hAnsi="PT Sans" w:cstheme="minorHAnsi"/>
          <w:b/>
          <w:bCs/>
        </w:rPr>
      </w:pPr>
      <w:r w:rsidRPr="00EC33A2">
        <w:rPr>
          <w:rFonts w:ascii="PT Sans" w:hAnsi="PT Sans" w:cstheme="minorHAnsi"/>
          <w:b/>
          <w:bCs/>
        </w:rPr>
        <w:t xml:space="preserve">Mrs B Braddock, </w:t>
      </w:r>
    </w:p>
    <w:p w14:paraId="794376AD" w14:textId="7632B7EF" w:rsidR="00B40427" w:rsidRPr="00EC33A2" w:rsidRDefault="00B40427" w:rsidP="00B40427">
      <w:pPr>
        <w:spacing w:after="0" w:line="240" w:lineRule="auto"/>
        <w:rPr>
          <w:rFonts w:ascii="PT Sans" w:hAnsi="PT Sans" w:cstheme="minorHAnsi"/>
        </w:rPr>
      </w:pPr>
      <w:r w:rsidRPr="00EC33A2">
        <w:rPr>
          <w:rFonts w:ascii="PT Sans" w:hAnsi="PT Sans" w:cstheme="minorHAnsi"/>
          <w:b/>
          <w:bCs/>
        </w:rPr>
        <w:t>Head of Music</w:t>
      </w:r>
    </w:p>
    <w:p w14:paraId="2EB669C7" w14:textId="77777777" w:rsidR="00FA105D" w:rsidRPr="000A12CB" w:rsidRDefault="00FA105D" w:rsidP="0019527A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31AD4EC4" w14:textId="0EDFEBC2" w:rsidR="00E85188" w:rsidRPr="000A12CB" w:rsidRDefault="00E85188" w:rsidP="00AA00B4">
      <w:pPr>
        <w:spacing w:after="0" w:line="240" w:lineRule="auto"/>
        <w:rPr>
          <w:rFonts w:ascii="Arial" w:hAnsi="Arial" w:cs="Arial"/>
        </w:rPr>
      </w:pPr>
    </w:p>
    <w:sectPr w:rsidR="00E85188" w:rsidRPr="000A12CB" w:rsidSect="006A52C2">
      <w:footerReference w:type="default" r:id="rId8"/>
      <w:headerReference w:type="first" r:id="rId9"/>
      <w:footerReference w:type="first" r:id="rId10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4767D1" w14:textId="77777777" w:rsidR="00D7106F" w:rsidRDefault="00D7106F" w:rsidP="00C90BBA">
      <w:pPr>
        <w:spacing w:after="0" w:line="240" w:lineRule="auto"/>
      </w:pPr>
      <w:r>
        <w:separator/>
      </w:r>
    </w:p>
  </w:endnote>
  <w:endnote w:type="continuationSeparator" w:id="0">
    <w:p w14:paraId="6D905BEF" w14:textId="77777777" w:rsidR="00D7106F" w:rsidRDefault="00D7106F" w:rsidP="00C90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EFAF5" w14:textId="77777777" w:rsidR="002F3FC7" w:rsidRDefault="002F3FC7">
    <w:pPr>
      <w:pStyle w:val="Foo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562F4F0" wp14:editId="305B6F8F">
          <wp:simplePos x="0" y="0"/>
          <wp:positionH relativeFrom="margin">
            <wp:align>center</wp:align>
          </wp:positionH>
          <wp:positionV relativeFrom="paragraph">
            <wp:posOffset>-847090</wp:posOffset>
          </wp:positionV>
          <wp:extent cx="8108753" cy="1877695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8753" cy="1877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A0791" w14:textId="77777777" w:rsidR="002F3FC7" w:rsidRDefault="002F3FC7" w:rsidP="00842B58">
    <w:pPr>
      <w:pStyle w:val="Footer"/>
      <w:tabs>
        <w:tab w:val="clear" w:pos="902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13661DF0" wp14:editId="4F97407A">
          <wp:simplePos x="0" y="0"/>
          <wp:positionH relativeFrom="margin">
            <wp:align>center</wp:align>
          </wp:positionH>
          <wp:positionV relativeFrom="paragraph">
            <wp:posOffset>-1019810</wp:posOffset>
          </wp:positionV>
          <wp:extent cx="7891145" cy="1983059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91145" cy="19830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ED811" w14:textId="77777777" w:rsidR="00D7106F" w:rsidRDefault="00D7106F" w:rsidP="00C90BBA">
      <w:pPr>
        <w:spacing w:after="0" w:line="240" w:lineRule="auto"/>
      </w:pPr>
      <w:r>
        <w:separator/>
      </w:r>
    </w:p>
  </w:footnote>
  <w:footnote w:type="continuationSeparator" w:id="0">
    <w:p w14:paraId="68997ED9" w14:textId="77777777" w:rsidR="00D7106F" w:rsidRDefault="00D7106F" w:rsidP="00C90B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C3700" w14:textId="77777777" w:rsidR="002F3FC7" w:rsidRDefault="002F3FC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ED388A8" wp14:editId="542E685A">
          <wp:simplePos x="0" y="0"/>
          <wp:positionH relativeFrom="margin">
            <wp:posOffset>22860</wp:posOffset>
          </wp:positionH>
          <wp:positionV relativeFrom="paragraph">
            <wp:posOffset>-211437</wp:posOffset>
          </wp:positionV>
          <wp:extent cx="5641413" cy="139065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41413" cy="1390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FD47B9"/>
    <w:multiLevelType w:val="multilevel"/>
    <w:tmpl w:val="A44ED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C61BD1"/>
    <w:multiLevelType w:val="multilevel"/>
    <w:tmpl w:val="B6461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AF9"/>
    <w:rsid w:val="000A12CB"/>
    <w:rsid w:val="000C65D5"/>
    <w:rsid w:val="000D3462"/>
    <w:rsid w:val="00126098"/>
    <w:rsid w:val="0013675A"/>
    <w:rsid w:val="00156981"/>
    <w:rsid w:val="00175AF9"/>
    <w:rsid w:val="0019527A"/>
    <w:rsid w:val="002F3FC7"/>
    <w:rsid w:val="003A425B"/>
    <w:rsid w:val="003E6DD1"/>
    <w:rsid w:val="00444CB4"/>
    <w:rsid w:val="0044751D"/>
    <w:rsid w:val="004F4E93"/>
    <w:rsid w:val="00596D97"/>
    <w:rsid w:val="00634A78"/>
    <w:rsid w:val="006407AE"/>
    <w:rsid w:val="006A52C2"/>
    <w:rsid w:val="006B6199"/>
    <w:rsid w:val="007D61F5"/>
    <w:rsid w:val="00816341"/>
    <w:rsid w:val="0083507D"/>
    <w:rsid w:val="00842B58"/>
    <w:rsid w:val="008A5DD2"/>
    <w:rsid w:val="008F27A5"/>
    <w:rsid w:val="00986811"/>
    <w:rsid w:val="009B222F"/>
    <w:rsid w:val="00A5197A"/>
    <w:rsid w:val="00A74924"/>
    <w:rsid w:val="00AA00B4"/>
    <w:rsid w:val="00B0646E"/>
    <w:rsid w:val="00B12AF4"/>
    <w:rsid w:val="00B40427"/>
    <w:rsid w:val="00B841AC"/>
    <w:rsid w:val="00B8773C"/>
    <w:rsid w:val="00C43E37"/>
    <w:rsid w:val="00C5080C"/>
    <w:rsid w:val="00C90BBA"/>
    <w:rsid w:val="00CC2D6E"/>
    <w:rsid w:val="00D566B2"/>
    <w:rsid w:val="00D671B4"/>
    <w:rsid w:val="00D7106F"/>
    <w:rsid w:val="00DC025A"/>
    <w:rsid w:val="00E0783A"/>
    <w:rsid w:val="00E54382"/>
    <w:rsid w:val="00E85188"/>
    <w:rsid w:val="00EC33A2"/>
    <w:rsid w:val="00EC5BC5"/>
    <w:rsid w:val="00F2292C"/>
    <w:rsid w:val="00F45F73"/>
    <w:rsid w:val="00FA1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8F5AA7"/>
  <w15:chartTrackingRefBased/>
  <w15:docId w15:val="{AA740601-476A-4771-A931-C389E9BA7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0B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BBA"/>
  </w:style>
  <w:style w:type="paragraph" w:styleId="Footer">
    <w:name w:val="footer"/>
    <w:basedOn w:val="Normal"/>
    <w:link w:val="FooterChar"/>
    <w:uiPriority w:val="99"/>
    <w:unhideWhenUsed/>
    <w:rsid w:val="00C90B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BBA"/>
  </w:style>
  <w:style w:type="paragraph" w:styleId="BalloonText">
    <w:name w:val="Balloon Text"/>
    <w:basedOn w:val="Normal"/>
    <w:link w:val="BalloonTextChar"/>
    <w:uiPriority w:val="99"/>
    <w:semiHidden/>
    <w:unhideWhenUsed/>
    <w:rsid w:val="00175A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5AF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34A7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444C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3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forms.cloud.microsoft/Pages/ResponsePage.aspx?id=vsDAunseDEy9FYCD162rmqImSsXK7vtIo1OMfQOczTBUQ1REQ0NUSUk1NjdOMDJOOFI0SVIzNjlHUC4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.richardson.WALTONPRIORY\AppData\Local\Microsoft\Windows\INetCache\Content.Outlook\CG3RTU64\WPMS%20Letterhead%20Word%20Template%20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WPMS Letterhead Word Template 3</Template>
  <TotalTime>3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Richardson</dc:creator>
  <cp:keywords/>
  <dc:description/>
  <cp:lastModifiedBy>L Daniels</cp:lastModifiedBy>
  <cp:revision>3</cp:revision>
  <cp:lastPrinted>2023-03-07T11:01:00Z</cp:lastPrinted>
  <dcterms:created xsi:type="dcterms:W3CDTF">2026-10-15T13:40:00Z</dcterms:created>
  <dcterms:modified xsi:type="dcterms:W3CDTF">2026-10-15T13:41:00Z</dcterms:modified>
</cp:coreProperties>
</file>